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0705D" w14:textId="77777777" w:rsidR="00123215" w:rsidRDefault="00123215" w:rsidP="00123215">
      <w:pPr>
        <w:pStyle w:val="NoSpacing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FORTESCUE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/>
          <w:sz w:val="24"/>
          <w:szCs w:val="24"/>
        </w:rPr>
        <w:t>(</w:t>
      </w:r>
      <w:proofErr w:type="gramEnd"/>
      <w:r>
        <w:rPr>
          <w:rFonts w:ascii="Times New Roman" w:eastAsia="Times New Roman" w:hAnsi="Times New Roman"/>
          <w:sz w:val="24"/>
          <w:szCs w:val="24"/>
        </w:rPr>
        <w:t>fl.1483)</w:t>
      </w:r>
    </w:p>
    <w:p w14:paraId="13537C06" w14:textId="3C947E8C" w:rsidR="00123215" w:rsidRDefault="00123215" w:rsidP="00123215">
      <w:pPr>
        <w:pStyle w:val="NoSpacing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Esquire.</w:t>
      </w:r>
    </w:p>
    <w:p w14:paraId="04C9BCAA" w14:textId="77777777" w:rsidR="00123215" w:rsidRDefault="00123215" w:rsidP="00123215">
      <w:pPr>
        <w:pStyle w:val="NoSpacing"/>
        <w:rPr>
          <w:rFonts w:ascii="Times New Roman" w:eastAsia="Times New Roman" w:hAnsi="Times New Roman"/>
          <w:sz w:val="24"/>
          <w:szCs w:val="24"/>
        </w:rPr>
      </w:pPr>
    </w:p>
    <w:p w14:paraId="4A576800" w14:textId="77777777" w:rsidR="00123215" w:rsidRDefault="00123215" w:rsidP="00123215">
      <w:pPr>
        <w:pStyle w:val="NoSpacing"/>
        <w:rPr>
          <w:rFonts w:ascii="Times New Roman" w:eastAsia="Times New Roman" w:hAnsi="Times New Roman"/>
          <w:sz w:val="24"/>
          <w:szCs w:val="24"/>
        </w:rPr>
      </w:pPr>
    </w:p>
    <w:p w14:paraId="163DA237" w14:textId="77777777" w:rsidR="00123215" w:rsidRDefault="00123215" w:rsidP="0012321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27 May1483</w:t>
      </w:r>
      <w:r>
        <w:rPr>
          <w:rFonts w:ascii="Times New Roman" w:eastAsia="Times New Roman" w:hAnsi="Times New Roman"/>
          <w:sz w:val="24"/>
          <w:szCs w:val="24"/>
        </w:rPr>
        <w:tab/>
        <w:t xml:space="preserve">He was one of those to whom Ralph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Bawde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(q.v.) granted the manor of </w:t>
      </w:r>
    </w:p>
    <w:p w14:paraId="5584E621" w14:textId="77777777" w:rsidR="00123215" w:rsidRDefault="00123215" w:rsidP="0012321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Downsells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Essex.</w:t>
      </w:r>
    </w:p>
    <w:p w14:paraId="667D6B22" w14:textId="77777777" w:rsidR="00123215" w:rsidRDefault="00123215" w:rsidP="00123215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483EDCF" w14:textId="77777777" w:rsidR="00123215" w:rsidRDefault="00123215" w:rsidP="00123215">
      <w:pPr>
        <w:pStyle w:val="NoSpacing"/>
        <w:ind w:left="720"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</w:t>
      </w:r>
      <w:r>
        <w:rPr>
          <w:rFonts w:ascii="Times New Roman" w:eastAsia="Times New Roman" w:hAnsi="Times New Roman"/>
          <w:sz w:val="24"/>
          <w:szCs w:val="24"/>
        </w:rPr>
        <w:t>8)</w:t>
      </w:r>
    </w:p>
    <w:p w14:paraId="04472513" w14:textId="77777777" w:rsidR="00123215" w:rsidRDefault="00123215" w:rsidP="00123215">
      <w:pPr>
        <w:pStyle w:val="NoSpacing"/>
        <w:rPr>
          <w:rFonts w:ascii="Times New Roman" w:eastAsia="Times New Roman" w:hAnsi="Times New Roman"/>
          <w:sz w:val="24"/>
          <w:szCs w:val="24"/>
        </w:rPr>
      </w:pPr>
    </w:p>
    <w:p w14:paraId="3865FB95" w14:textId="77777777" w:rsidR="00123215" w:rsidRDefault="00123215" w:rsidP="00123215">
      <w:pPr>
        <w:pStyle w:val="NoSpacing"/>
        <w:rPr>
          <w:rFonts w:ascii="Times New Roman" w:eastAsia="Times New Roman" w:hAnsi="Times New Roman"/>
          <w:sz w:val="24"/>
          <w:szCs w:val="24"/>
        </w:rPr>
      </w:pPr>
    </w:p>
    <w:p w14:paraId="3B714704" w14:textId="77777777" w:rsidR="00123215" w:rsidRDefault="00123215" w:rsidP="00123215">
      <w:pPr>
        <w:pStyle w:val="NoSpacing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27 June 2021</w:t>
      </w:r>
    </w:p>
    <w:p w14:paraId="6B3DDB32" w14:textId="03BE2DA9" w:rsidR="00123215" w:rsidRPr="00123215" w:rsidRDefault="00123215" w:rsidP="001232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123215" w:rsidRPr="001232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D8AFB" w14:textId="77777777" w:rsidR="00123215" w:rsidRDefault="00123215" w:rsidP="009139A6">
      <w:r>
        <w:separator/>
      </w:r>
    </w:p>
  </w:endnote>
  <w:endnote w:type="continuationSeparator" w:id="0">
    <w:p w14:paraId="3A429FCA" w14:textId="77777777" w:rsidR="00123215" w:rsidRDefault="001232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1CE2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348A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BDC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63B33" w14:textId="77777777" w:rsidR="00123215" w:rsidRDefault="00123215" w:rsidP="009139A6">
      <w:r>
        <w:separator/>
      </w:r>
    </w:p>
  </w:footnote>
  <w:footnote w:type="continuationSeparator" w:id="0">
    <w:p w14:paraId="690C74FF" w14:textId="77777777" w:rsidR="00123215" w:rsidRDefault="001232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78D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B6D1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238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215"/>
    <w:rsid w:val="000666E0"/>
    <w:rsid w:val="0012321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D7705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C83B1"/>
  <w15:chartTrackingRefBased/>
  <w15:docId w15:val="{831AAD07-5477-4ED8-8132-0BEAC21E8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2021-06-27T18:36:00Z</dcterms:created>
  <dcterms:modified xsi:type="dcterms:W3CDTF">2021-06-27T18:48:00Z</dcterms:modified>
</cp:coreProperties>
</file>