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891E5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FORTESCUE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3661E6B8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CE33A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625BB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Oct.1435</w:t>
      </w:r>
      <w:r>
        <w:rPr>
          <w:rFonts w:ascii="Times New Roman" w:hAnsi="Times New Roman" w:cs="Times New Roman"/>
          <w:sz w:val="24"/>
          <w:szCs w:val="24"/>
        </w:rPr>
        <w:tab/>
        <w:t xml:space="preserve">Henry Frank(q.v.)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granted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their lands and </w:t>
      </w:r>
    </w:p>
    <w:p w14:paraId="4BE21B80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appurtenances in Devon to him and others.</w:t>
      </w:r>
    </w:p>
    <w:p w14:paraId="3C45C98E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WARD 2/57A/204/55)</w:t>
      </w:r>
    </w:p>
    <w:p w14:paraId="5C520E12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2BF4D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A1C2FE" w14:textId="77777777" w:rsidR="00B01B61" w:rsidRDefault="00B01B61" w:rsidP="00B01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54A7B9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E6C24" w14:textId="77777777" w:rsidR="00B01B61" w:rsidRDefault="00B01B61" w:rsidP="009139A6">
      <w:r>
        <w:separator/>
      </w:r>
    </w:p>
  </w:endnote>
  <w:endnote w:type="continuationSeparator" w:id="0">
    <w:p w14:paraId="6B1D0837" w14:textId="77777777" w:rsidR="00B01B61" w:rsidRDefault="00B01B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ED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328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F6F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6B2C8" w14:textId="77777777" w:rsidR="00B01B61" w:rsidRDefault="00B01B61" w:rsidP="009139A6">
      <w:r>
        <w:separator/>
      </w:r>
    </w:p>
  </w:footnote>
  <w:footnote w:type="continuationSeparator" w:id="0">
    <w:p w14:paraId="2B8419A7" w14:textId="77777777" w:rsidR="00B01B61" w:rsidRDefault="00B01B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5A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0DE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089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61"/>
    <w:rsid w:val="000666E0"/>
    <w:rsid w:val="002510B7"/>
    <w:rsid w:val="005C130B"/>
    <w:rsid w:val="00826F5C"/>
    <w:rsid w:val="009139A6"/>
    <w:rsid w:val="009448BB"/>
    <w:rsid w:val="00A3176C"/>
    <w:rsid w:val="00AE65F8"/>
    <w:rsid w:val="00B01B6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7E8B9"/>
  <w15:chartTrackingRefBased/>
  <w15:docId w15:val="{45754932-9F92-478C-AFA5-ED1534FD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2022-02-27T21:18:00Z</dcterms:created>
  <dcterms:modified xsi:type="dcterms:W3CDTF">2022-02-27T21:18:00Z</dcterms:modified>
</cp:coreProperties>
</file>