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4AE3E9" w14:textId="4014F392" w:rsidR="006B2F86" w:rsidRDefault="00141ABC" w:rsidP="00E71FC3">
      <w:pPr>
        <w:pStyle w:val="NoSpacing"/>
      </w:pPr>
      <w:r>
        <w:rPr>
          <w:u w:val="single"/>
        </w:rPr>
        <w:t>Elizabeth FORTESCUE</w:t>
      </w:r>
      <w:r>
        <w:t xml:space="preserve">   </w:t>
      </w:r>
      <w:proofErr w:type="gramStart"/>
      <w:r>
        <w:t xml:space="preserve">   (</w:t>
      </w:r>
      <w:proofErr w:type="gramEnd"/>
      <w:r>
        <w:t>d.ca.1499)</w:t>
      </w:r>
    </w:p>
    <w:p w14:paraId="7ED0F67C" w14:textId="6523E92B" w:rsidR="00141ABC" w:rsidRDefault="00141ABC" w:rsidP="00E71FC3">
      <w:pPr>
        <w:pStyle w:val="NoSpacing"/>
      </w:pPr>
      <w:r>
        <w:t xml:space="preserve">of </w:t>
      </w:r>
      <w:proofErr w:type="spellStart"/>
      <w:r>
        <w:t>Sampford</w:t>
      </w:r>
      <w:proofErr w:type="spellEnd"/>
      <w:r>
        <w:t xml:space="preserve"> Peverell, Devon.</w:t>
      </w:r>
    </w:p>
    <w:p w14:paraId="2DB4F82E" w14:textId="12A1C339" w:rsidR="00141ABC" w:rsidRDefault="00141ABC" w:rsidP="00E71FC3">
      <w:pPr>
        <w:pStyle w:val="NoSpacing"/>
      </w:pPr>
    </w:p>
    <w:p w14:paraId="62CB1242" w14:textId="238862CB" w:rsidR="00141ABC" w:rsidRDefault="00141ABC" w:rsidP="00E71FC3">
      <w:pPr>
        <w:pStyle w:val="NoSpacing"/>
      </w:pPr>
    </w:p>
    <w:p w14:paraId="4242C00A" w14:textId="5B2008DF" w:rsidR="00141ABC" w:rsidRDefault="00141ABC" w:rsidP="00E71FC3">
      <w:pPr>
        <w:pStyle w:val="NoSpacing"/>
      </w:pPr>
      <w:r>
        <w:t>= John.</w:t>
      </w:r>
    </w:p>
    <w:p w14:paraId="77014CC4" w14:textId="53756564" w:rsidR="00141ABC" w:rsidRDefault="00141ABC" w:rsidP="00E71FC3">
      <w:pPr>
        <w:pStyle w:val="NoSpacing"/>
      </w:pPr>
      <w:bookmarkStart w:id="0" w:name="_GoBack"/>
      <w:r>
        <w:t>(Devon Wills Index, 1163-1999)</w:t>
      </w:r>
    </w:p>
    <w:bookmarkEnd w:id="0"/>
    <w:p w14:paraId="59BF9BC5" w14:textId="26C7CABB" w:rsidR="00141ABC" w:rsidRDefault="00141ABC" w:rsidP="00E71FC3">
      <w:pPr>
        <w:pStyle w:val="NoSpacing"/>
      </w:pPr>
    </w:p>
    <w:p w14:paraId="59B92C91" w14:textId="2FEF9F34" w:rsidR="00141ABC" w:rsidRDefault="00141ABC" w:rsidP="00E71FC3">
      <w:pPr>
        <w:pStyle w:val="NoSpacing"/>
      </w:pPr>
    </w:p>
    <w:p w14:paraId="16BB5048" w14:textId="2E364CFE" w:rsidR="00141ABC" w:rsidRDefault="00141ABC" w:rsidP="00141ABC">
      <w:pPr>
        <w:pStyle w:val="NoSpacing"/>
      </w:pPr>
      <w:r>
        <w:tab/>
        <w:t>1499</w:t>
      </w:r>
      <w:r>
        <w:tab/>
        <w:t>Probate of her Will.  (ibid.)</w:t>
      </w:r>
    </w:p>
    <w:p w14:paraId="74348A9B" w14:textId="1EB65073" w:rsidR="00141ABC" w:rsidRDefault="00141ABC" w:rsidP="00141ABC">
      <w:pPr>
        <w:pStyle w:val="NoSpacing"/>
      </w:pPr>
    </w:p>
    <w:p w14:paraId="5339143B" w14:textId="4FCA0E13" w:rsidR="00141ABC" w:rsidRDefault="00141ABC" w:rsidP="00141ABC">
      <w:pPr>
        <w:pStyle w:val="NoSpacing"/>
      </w:pPr>
    </w:p>
    <w:p w14:paraId="158AC54C" w14:textId="2F183F65" w:rsidR="00141ABC" w:rsidRPr="00141ABC" w:rsidRDefault="00141ABC" w:rsidP="00141ABC">
      <w:pPr>
        <w:pStyle w:val="NoSpacing"/>
      </w:pPr>
      <w:r>
        <w:t>8 March 2018</w:t>
      </w:r>
    </w:p>
    <w:sectPr w:rsidR="00141ABC" w:rsidRPr="00141AB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B160C7" w14:textId="77777777" w:rsidR="00141ABC" w:rsidRDefault="00141ABC" w:rsidP="00E71FC3">
      <w:pPr>
        <w:spacing w:after="0" w:line="240" w:lineRule="auto"/>
      </w:pPr>
      <w:r>
        <w:separator/>
      </w:r>
    </w:p>
  </w:endnote>
  <w:endnote w:type="continuationSeparator" w:id="0">
    <w:p w14:paraId="60758F13" w14:textId="77777777" w:rsidR="00141ABC" w:rsidRDefault="00141AB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149A1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7F0890" w14:textId="77777777" w:rsidR="00141ABC" w:rsidRDefault="00141ABC" w:rsidP="00E71FC3">
      <w:pPr>
        <w:spacing w:after="0" w:line="240" w:lineRule="auto"/>
      </w:pPr>
      <w:r>
        <w:separator/>
      </w:r>
    </w:p>
  </w:footnote>
  <w:footnote w:type="continuationSeparator" w:id="0">
    <w:p w14:paraId="083D1472" w14:textId="77777777" w:rsidR="00141ABC" w:rsidRDefault="00141AB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ABC"/>
    <w:rsid w:val="00141ABC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194B78"/>
  <w15:chartTrackingRefBased/>
  <w15:docId w15:val="{7D7B9E75-38D9-446D-8AA7-C37D70A5C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2018-03-08T22:32:00Z</dcterms:created>
  <dcterms:modified xsi:type="dcterms:W3CDTF">2018-03-08T22:34:00Z</dcterms:modified>
</cp:coreProperties>
</file>