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8CB37" w14:textId="77777777" w:rsidR="004A6E30" w:rsidRDefault="004A6E30" w:rsidP="004A6E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FORTESCUE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3228B16E" w14:textId="77777777" w:rsidR="004A6E30" w:rsidRDefault="004A6E30" w:rsidP="004A6E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Rosmorders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Cornwall. Widow.</w:t>
      </w:r>
    </w:p>
    <w:p w14:paraId="5E2BA87F" w14:textId="77777777" w:rsidR="004A6E30" w:rsidRDefault="004A6E30" w:rsidP="004A6E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EBE5D1" w14:textId="77777777" w:rsidR="004A6E30" w:rsidRDefault="004A6E30" w:rsidP="004A6E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DC64A2" w14:textId="77777777" w:rsidR="004A6E30" w:rsidRDefault="004A6E30" w:rsidP="004A6E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Nanskelly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detinue of charters against her.</w:t>
      </w:r>
    </w:p>
    <w:p w14:paraId="290D6F4C" w14:textId="77777777" w:rsidR="004A6E30" w:rsidRDefault="004A6E30" w:rsidP="004A6E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373854A" w14:textId="77777777" w:rsidR="004A6E30" w:rsidRDefault="004A6E30" w:rsidP="004A6E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CD10B9" w14:textId="77777777" w:rsidR="004A6E30" w:rsidRDefault="004A6E30" w:rsidP="004A6E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073C76" w14:textId="77777777" w:rsidR="004A6E30" w:rsidRDefault="004A6E30" w:rsidP="004A6E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2022</w:t>
      </w:r>
    </w:p>
    <w:p w14:paraId="467B67A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C2A05" w14:textId="77777777" w:rsidR="004A6E30" w:rsidRDefault="004A6E30" w:rsidP="009139A6">
      <w:r>
        <w:separator/>
      </w:r>
    </w:p>
  </w:endnote>
  <w:endnote w:type="continuationSeparator" w:id="0">
    <w:p w14:paraId="17777F2A" w14:textId="77777777" w:rsidR="004A6E30" w:rsidRDefault="004A6E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11C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82E7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5F3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53FA1" w14:textId="77777777" w:rsidR="004A6E30" w:rsidRDefault="004A6E30" w:rsidP="009139A6">
      <w:r>
        <w:separator/>
      </w:r>
    </w:p>
  </w:footnote>
  <w:footnote w:type="continuationSeparator" w:id="0">
    <w:p w14:paraId="42506FBA" w14:textId="77777777" w:rsidR="004A6E30" w:rsidRDefault="004A6E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D5A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9B7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5B5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E30"/>
    <w:rsid w:val="000666E0"/>
    <w:rsid w:val="002510B7"/>
    <w:rsid w:val="004A6E3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8FC08"/>
  <w15:chartTrackingRefBased/>
  <w15:docId w15:val="{646137F6-93A9-4FC5-9278-4ED33C11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A6E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2022-05-13T17:58:00Z</dcterms:created>
  <dcterms:modified xsi:type="dcterms:W3CDTF">2022-05-13T17:58:00Z</dcterms:modified>
</cp:coreProperties>
</file>