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B81A" w14:textId="77777777" w:rsidR="00487AAD" w:rsidRDefault="00487AAD" w:rsidP="00487A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FORTESCU</w:t>
      </w:r>
      <w:r>
        <w:rPr>
          <w:rFonts w:cs="Times New Roman"/>
          <w:szCs w:val="24"/>
        </w:rPr>
        <w:t xml:space="preserve">       (fl.1438)</w:t>
      </w:r>
    </w:p>
    <w:p w14:paraId="01F69BEF" w14:textId="77777777" w:rsidR="00487AAD" w:rsidRDefault="00487AAD" w:rsidP="00487AAD">
      <w:pPr>
        <w:pStyle w:val="NoSpacing"/>
        <w:rPr>
          <w:rFonts w:cs="Times New Roman"/>
          <w:szCs w:val="24"/>
        </w:rPr>
      </w:pPr>
    </w:p>
    <w:p w14:paraId="6CC8D52C" w14:textId="77777777" w:rsidR="00487AAD" w:rsidRDefault="00487AAD" w:rsidP="00487AAD">
      <w:pPr>
        <w:pStyle w:val="NoSpacing"/>
        <w:rPr>
          <w:rFonts w:cs="Times New Roman"/>
          <w:szCs w:val="24"/>
        </w:rPr>
      </w:pPr>
    </w:p>
    <w:p w14:paraId="6FA6DF69" w14:textId="77777777" w:rsidR="00487AAD" w:rsidRDefault="00487AAD" w:rsidP="00487A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6FD5BB99" w14:textId="77777777" w:rsidR="00487AAD" w:rsidRDefault="00487AAD" w:rsidP="00487A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John Chechester(q.v.).</w:t>
      </w:r>
    </w:p>
    <w:p w14:paraId="758AD18B" w14:textId="77777777" w:rsidR="00487AAD" w:rsidRDefault="00487AAD" w:rsidP="00487A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761F7">
          <w:rPr>
            <w:rStyle w:val="Hyperlink"/>
            <w:rFonts w:cs="Times New Roman"/>
            <w:szCs w:val="24"/>
          </w:rPr>
          <w:t>www.inquisitionspostmortem.ac.uk</w:t>
        </w:r>
      </w:hyperlink>
      <w:r>
        <w:rPr>
          <w:rFonts w:cs="Times New Roman"/>
          <w:szCs w:val="24"/>
        </w:rPr>
        <w:t xml:space="preserve">    </w:t>
      </w:r>
      <w:proofErr w:type="spellStart"/>
      <w:r>
        <w:rPr>
          <w:rFonts w:cs="Times New Roman"/>
          <w:szCs w:val="24"/>
        </w:rPr>
        <w:t>eCIPM</w:t>
      </w:r>
      <w:proofErr w:type="spellEnd"/>
      <w:r>
        <w:rPr>
          <w:rFonts w:cs="Times New Roman"/>
          <w:szCs w:val="24"/>
        </w:rPr>
        <w:t xml:space="preserve"> 25-103)</w:t>
      </w:r>
    </w:p>
    <w:p w14:paraId="6995B02A" w14:textId="77777777" w:rsidR="00487AAD" w:rsidRDefault="00487AAD" w:rsidP="00487AAD">
      <w:pPr>
        <w:pStyle w:val="NoSpacing"/>
        <w:rPr>
          <w:rFonts w:cs="Times New Roman"/>
          <w:szCs w:val="24"/>
        </w:rPr>
      </w:pPr>
    </w:p>
    <w:p w14:paraId="2E94200A" w14:textId="77777777" w:rsidR="00487AAD" w:rsidRDefault="00487AAD" w:rsidP="00487AAD">
      <w:pPr>
        <w:pStyle w:val="NoSpacing"/>
        <w:rPr>
          <w:rFonts w:cs="Times New Roman"/>
          <w:szCs w:val="24"/>
        </w:rPr>
      </w:pPr>
    </w:p>
    <w:p w14:paraId="039DDEE0" w14:textId="77777777" w:rsidR="00487AAD" w:rsidRDefault="00487AAD" w:rsidP="00487A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2023</w:t>
      </w:r>
    </w:p>
    <w:p w14:paraId="0DCBAC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8F1D" w14:textId="77777777" w:rsidR="00487AAD" w:rsidRDefault="00487AAD" w:rsidP="009139A6">
      <w:r>
        <w:separator/>
      </w:r>
    </w:p>
  </w:endnote>
  <w:endnote w:type="continuationSeparator" w:id="0">
    <w:p w14:paraId="24B9189E" w14:textId="77777777" w:rsidR="00487AAD" w:rsidRDefault="00487A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6A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074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D0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738E" w14:textId="77777777" w:rsidR="00487AAD" w:rsidRDefault="00487AAD" w:rsidP="009139A6">
      <w:r>
        <w:separator/>
      </w:r>
    </w:p>
  </w:footnote>
  <w:footnote w:type="continuationSeparator" w:id="0">
    <w:p w14:paraId="7451C446" w14:textId="77777777" w:rsidR="00487AAD" w:rsidRDefault="00487A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4A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631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CA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AD"/>
    <w:rsid w:val="000666E0"/>
    <w:rsid w:val="001117AD"/>
    <w:rsid w:val="002510B7"/>
    <w:rsid w:val="00312830"/>
    <w:rsid w:val="00487AA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BCF98"/>
  <w15:chartTrackingRefBased/>
  <w15:docId w15:val="{B2F9BA4F-9A73-4572-91B3-6E44972F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7A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172</Characters>
  <Application>Microsoft Office Word</Application>
  <DocSecurity>0</DocSecurity>
  <Lines>9</Lines>
  <Paragraphs>5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2023-10-25T15:22:00Z</dcterms:created>
  <dcterms:modified xsi:type="dcterms:W3CDTF">2025-10-21T09:10:00Z</dcterms:modified>
</cp:coreProperties>
</file>