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4C70C8" w14:textId="77777777" w:rsidR="00727F41" w:rsidRDefault="00727F41" w:rsidP="00727F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FORTESCU</w:t>
      </w:r>
      <w:r>
        <w:rPr>
          <w:rFonts w:ascii="Times New Roman" w:hAnsi="Times New Roman" w:cs="Times New Roman"/>
        </w:rPr>
        <w:t xml:space="preserve">        (fl.1484)</w:t>
      </w:r>
    </w:p>
    <w:p w14:paraId="658F7D19" w14:textId="77777777" w:rsidR="00727F41" w:rsidRDefault="00727F41" w:rsidP="00727F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Esquire.</w:t>
      </w:r>
    </w:p>
    <w:p w14:paraId="4CBF1D1F" w14:textId="77777777" w:rsidR="00727F41" w:rsidRDefault="00727F41" w:rsidP="00727F41">
      <w:pPr>
        <w:rPr>
          <w:rFonts w:ascii="Times New Roman" w:hAnsi="Times New Roman" w:cs="Times New Roman"/>
        </w:rPr>
      </w:pPr>
    </w:p>
    <w:p w14:paraId="5ACCFD76" w14:textId="46F30E52" w:rsidR="00727F41" w:rsidRDefault="00727F41" w:rsidP="00727F41">
      <w:pPr>
        <w:rPr>
          <w:rFonts w:ascii="Times New Roman" w:hAnsi="Times New Roman" w:cs="Times New Roman"/>
        </w:rPr>
      </w:pPr>
    </w:p>
    <w:p w14:paraId="4962079B" w14:textId="77777777" w:rsidR="00511CE7" w:rsidRDefault="00511CE7" w:rsidP="00511CE7">
      <w:pPr>
        <w:pStyle w:val="NoSpacing"/>
        <w:rPr>
          <w:rFonts w:eastAsia="Calibri"/>
        </w:rPr>
      </w:pPr>
      <w:r>
        <w:rPr>
          <w:rFonts w:eastAsia="Calibri"/>
        </w:rPr>
        <w:tab/>
        <w:t>1483</w:t>
      </w:r>
      <w:r>
        <w:rPr>
          <w:rFonts w:eastAsia="Calibri"/>
        </w:rPr>
        <w:tab/>
        <w:t xml:space="preserve">He made a plaint of debt against Robert Bray of Liskeard, </w:t>
      </w:r>
    </w:p>
    <w:p w14:paraId="50CA96C1" w14:textId="77777777" w:rsidR="00511CE7" w:rsidRDefault="00511CE7" w:rsidP="00511CE7">
      <w:pPr>
        <w:pStyle w:val="NoSpacing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>Cornwall(q.v.), and William Bant of Bant(q.v.).</w:t>
      </w:r>
    </w:p>
    <w:p w14:paraId="070654F7" w14:textId="77777777" w:rsidR="00511CE7" w:rsidRDefault="00511CE7" w:rsidP="00511CE7">
      <w:pPr>
        <w:pStyle w:val="NoSpacing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 w:rsidRPr="005A73DB">
        <w:rPr>
          <w:rFonts w:eastAsia="Calibri"/>
        </w:rPr>
        <w:t>(</w:t>
      </w:r>
      <w:hyperlink r:id="rId6" w:history="1">
        <w:r w:rsidRPr="00144413">
          <w:rPr>
            <w:rStyle w:val="Hyperlink"/>
            <w:rFonts w:eastAsia="Calibri"/>
          </w:rPr>
          <w:t>http://aalt.law.uh.edu/Indices/CP40Indices/CP40no883Pl.htm</w:t>
        </w:r>
      </w:hyperlink>
      <w:r w:rsidRPr="005A73DB">
        <w:rPr>
          <w:rFonts w:eastAsia="Calibri"/>
          <w:u w:val="single"/>
        </w:rPr>
        <w:t xml:space="preserve"> </w:t>
      </w:r>
      <w:r w:rsidRPr="005A73DB">
        <w:rPr>
          <w:rFonts w:eastAsia="Calibri"/>
        </w:rPr>
        <w:t>)</w:t>
      </w:r>
    </w:p>
    <w:p w14:paraId="18F63BF5" w14:textId="77777777" w:rsidR="00511CE7" w:rsidRDefault="00511CE7" w:rsidP="00511CE7">
      <w:pPr>
        <w:pStyle w:val="NoSpacing"/>
        <w:rPr>
          <w:rFonts w:eastAsia="Calibri"/>
        </w:rPr>
      </w:pPr>
      <w:r>
        <w:rPr>
          <w:rFonts w:eastAsia="Calibri"/>
        </w:rPr>
        <w:tab/>
        <w:t>1483</w:t>
      </w:r>
      <w:r>
        <w:rPr>
          <w:rFonts w:eastAsia="Calibri"/>
        </w:rPr>
        <w:tab/>
        <w:t>He made a plaint of debt against John Laplode of Bransscombe, Devon(q.v.).</w:t>
      </w:r>
    </w:p>
    <w:p w14:paraId="75794BE8" w14:textId="4E9561A8" w:rsidR="00511CE7" w:rsidRPr="00511CE7" w:rsidRDefault="00511CE7" w:rsidP="00511CE7">
      <w:pPr>
        <w:pStyle w:val="NoSpacing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>(ibid.)</w:t>
      </w:r>
    </w:p>
    <w:p w14:paraId="0524717C" w14:textId="77777777" w:rsidR="00727F41" w:rsidRDefault="00727F41" w:rsidP="00727F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William Bant of Bant, Cornwall(q.v.), and </w:t>
      </w:r>
    </w:p>
    <w:p w14:paraId="62225ED0" w14:textId="77777777" w:rsidR="00727F41" w:rsidRDefault="00727F41" w:rsidP="00727F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John Laplode of Branscombe, Devon(q.v.).</w:t>
      </w:r>
    </w:p>
    <w:p w14:paraId="5B9C3750" w14:textId="77777777" w:rsidR="00727F41" w:rsidRDefault="00727F41" w:rsidP="00727F41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7" w:history="1">
        <w:r w:rsidRPr="009F05BF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302EB88" w14:textId="77777777" w:rsidR="00727F41" w:rsidRDefault="00727F41" w:rsidP="00727F41">
      <w:pPr>
        <w:rPr>
          <w:rFonts w:ascii="Times New Roman" w:hAnsi="Times New Roman" w:cs="Times New Roman"/>
        </w:rPr>
      </w:pPr>
    </w:p>
    <w:p w14:paraId="7212705C" w14:textId="77777777" w:rsidR="00727F41" w:rsidRDefault="00727F41" w:rsidP="00727F41">
      <w:pPr>
        <w:rPr>
          <w:rFonts w:ascii="Times New Roman" w:hAnsi="Times New Roman" w:cs="Times New Roman"/>
        </w:rPr>
      </w:pPr>
    </w:p>
    <w:p w14:paraId="486D5CDA" w14:textId="53D04E22" w:rsidR="00727F41" w:rsidRDefault="00727F41" w:rsidP="00727F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October 2017</w:t>
      </w:r>
    </w:p>
    <w:p w14:paraId="795261F6" w14:textId="52A63C8C" w:rsidR="00511CE7" w:rsidRDefault="00511CE7" w:rsidP="00727F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January 2022</w:t>
      </w:r>
    </w:p>
    <w:p w14:paraId="268FF289" w14:textId="77777777" w:rsidR="006B2F86" w:rsidRPr="00E71FC3" w:rsidRDefault="00511CE7" w:rsidP="00E71FC3">
      <w:pPr>
        <w:pStyle w:val="NoSpacing"/>
      </w:pPr>
    </w:p>
    <w:sectPr w:rsidR="006B2F8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02715B" w14:textId="77777777" w:rsidR="00727F41" w:rsidRDefault="00727F41" w:rsidP="00E71FC3">
      <w:r>
        <w:separator/>
      </w:r>
    </w:p>
  </w:endnote>
  <w:endnote w:type="continuationSeparator" w:id="0">
    <w:p w14:paraId="06EC107D" w14:textId="77777777" w:rsidR="00727F41" w:rsidRDefault="00727F4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3A7C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58355A" w14:textId="77777777" w:rsidR="00727F41" w:rsidRDefault="00727F41" w:rsidP="00E71FC3">
      <w:r>
        <w:separator/>
      </w:r>
    </w:p>
  </w:footnote>
  <w:footnote w:type="continuationSeparator" w:id="0">
    <w:p w14:paraId="63AD3CE8" w14:textId="77777777" w:rsidR="00727F41" w:rsidRDefault="00727F4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F41"/>
    <w:rsid w:val="001A7C09"/>
    <w:rsid w:val="00511CE7"/>
    <w:rsid w:val="00577BD5"/>
    <w:rsid w:val="00656CBA"/>
    <w:rsid w:val="006A1F77"/>
    <w:rsid w:val="00727F41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E1B64"/>
  <w15:chartTrackingRefBased/>
  <w15:docId w15:val="{4A1E2A19-113F-43D3-97B4-786F7C6F6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7F4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27F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2017-11-01T20:14:00Z</dcterms:created>
  <dcterms:modified xsi:type="dcterms:W3CDTF">2022-01-15T07:53:00Z</dcterms:modified>
</cp:coreProperties>
</file>