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46840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FORTESCU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51901340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3F5A57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97825" w14:textId="77777777" w:rsidR="009A6F3A" w:rsidRDefault="009A6F3A" w:rsidP="009A6F3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Sep.1446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Shapwyk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leased 2 closes with 2 adjoining meadows in Bowden, Devon,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for four years at an annual </w:t>
      </w:r>
    </w:p>
    <w:p w14:paraId="3B031AA7" w14:textId="77777777" w:rsidR="009A6F3A" w:rsidRDefault="009A6F3A" w:rsidP="009A6F3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rent of 100s.</w:t>
      </w:r>
    </w:p>
    <w:p w14:paraId="01225223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2779 M/1/1)</w:t>
      </w:r>
    </w:p>
    <w:p w14:paraId="1CB5B78C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4F3D7F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6E2A1" w14:textId="77777777" w:rsidR="009A6F3A" w:rsidRDefault="009A6F3A" w:rsidP="009A6F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2021</w:t>
      </w:r>
    </w:p>
    <w:p w14:paraId="77B7AC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14B50" w14:textId="77777777" w:rsidR="009A6F3A" w:rsidRDefault="009A6F3A" w:rsidP="009139A6">
      <w:r>
        <w:separator/>
      </w:r>
    </w:p>
  </w:endnote>
  <w:endnote w:type="continuationSeparator" w:id="0">
    <w:p w14:paraId="1E4713B2" w14:textId="77777777" w:rsidR="009A6F3A" w:rsidRDefault="009A6F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1B0C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96C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CE5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29214" w14:textId="77777777" w:rsidR="009A6F3A" w:rsidRDefault="009A6F3A" w:rsidP="009139A6">
      <w:r>
        <w:separator/>
      </w:r>
    </w:p>
  </w:footnote>
  <w:footnote w:type="continuationSeparator" w:id="0">
    <w:p w14:paraId="0B36A672" w14:textId="77777777" w:rsidR="009A6F3A" w:rsidRDefault="009A6F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69C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89A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7EA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3A"/>
    <w:rsid w:val="000666E0"/>
    <w:rsid w:val="002510B7"/>
    <w:rsid w:val="005C130B"/>
    <w:rsid w:val="00826F5C"/>
    <w:rsid w:val="009139A6"/>
    <w:rsid w:val="009448BB"/>
    <w:rsid w:val="009A6F3A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DB140"/>
  <w15:chartTrackingRefBased/>
  <w15:docId w15:val="{277E3360-CF5A-4A5F-BB3E-74C86F6C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2021-02-27T12:01:00Z</dcterms:created>
  <dcterms:modified xsi:type="dcterms:W3CDTF">2021-02-27T12:02:00Z</dcterms:modified>
</cp:coreProperties>
</file>