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AF7C5" w14:textId="77777777" w:rsidR="00002AD0" w:rsidRDefault="00002AD0" w:rsidP="00002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FOOT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4C902B1D" w14:textId="77777777" w:rsidR="00002AD0" w:rsidRDefault="00002AD0" w:rsidP="00002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Southampton.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1D2DCC3" w14:textId="77777777" w:rsidR="00002AD0" w:rsidRDefault="00002AD0" w:rsidP="00002A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6C0DE4" w14:textId="77777777" w:rsidR="00002AD0" w:rsidRDefault="00002AD0" w:rsidP="00002A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5DB0A1" w14:textId="77777777" w:rsidR="00002AD0" w:rsidRDefault="00002AD0" w:rsidP="00002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Chaumberleyn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Chaumberleyn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</w:t>
      </w:r>
    </w:p>
    <w:p w14:paraId="2A4DF14C" w14:textId="77777777" w:rsidR="00002AD0" w:rsidRDefault="00002AD0" w:rsidP="00002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debt against him and Peter </w:t>
      </w:r>
      <w:proofErr w:type="spellStart"/>
      <w:r>
        <w:rPr>
          <w:rFonts w:ascii="Times New Roman" w:hAnsi="Times New Roman" w:cs="Times New Roman"/>
          <w:sz w:val="24"/>
          <w:szCs w:val="24"/>
        </w:rPr>
        <w:t>Hugheson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Southampton(q.v.).</w:t>
      </w:r>
    </w:p>
    <w:p w14:paraId="0B2EBE2A" w14:textId="77777777" w:rsidR="00002AD0" w:rsidRDefault="00002AD0" w:rsidP="00002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8295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B4204A9" w14:textId="77777777" w:rsidR="00002AD0" w:rsidRDefault="00002AD0" w:rsidP="00002A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B99219" w14:textId="77777777" w:rsidR="00002AD0" w:rsidRDefault="00002AD0" w:rsidP="00002A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26A698" w14:textId="77777777" w:rsidR="00002AD0" w:rsidRDefault="00002AD0" w:rsidP="00002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2022</w:t>
      </w:r>
    </w:p>
    <w:p w14:paraId="3508520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A5301" w14:textId="77777777" w:rsidR="00002AD0" w:rsidRDefault="00002AD0" w:rsidP="009139A6">
      <w:r>
        <w:separator/>
      </w:r>
    </w:p>
  </w:endnote>
  <w:endnote w:type="continuationSeparator" w:id="0">
    <w:p w14:paraId="013C39CE" w14:textId="77777777" w:rsidR="00002AD0" w:rsidRDefault="00002A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807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3EE8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CFC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FF5EB" w14:textId="77777777" w:rsidR="00002AD0" w:rsidRDefault="00002AD0" w:rsidP="009139A6">
      <w:r>
        <w:separator/>
      </w:r>
    </w:p>
  </w:footnote>
  <w:footnote w:type="continuationSeparator" w:id="0">
    <w:p w14:paraId="026C3E5C" w14:textId="77777777" w:rsidR="00002AD0" w:rsidRDefault="00002A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5C2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D06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078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AD0"/>
    <w:rsid w:val="00002AD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34AFD"/>
  <w15:chartTrackingRefBased/>
  <w15:docId w15:val="{1609412F-970B-47D6-84B6-99C10256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02A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2022-05-13T17:43:00Z</dcterms:created>
  <dcterms:modified xsi:type="dcterms:W3CDTF">2022-05-13T17:43:00Z</dcterms:modified>
</cp:coreProperties>
</file>