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B1" w:rsidRDefault="001C3AB1" w:rsidP="001C3AB1">
      <w:pPr>
        <w:pStyle w:val="NoSpacing"/>
      </w:pPr>
      <w:r>
        <w:rPr>
          <w:u w:val="single"/>
        </w:rPr>
        <w:t>Alice FOOT</w:t>
      </w:r>
      <w:r>
        <w:t xml:space="preserve">       (fl.1441)</w:t>
      </w:r>
    </w:p>
    <w:p w:rsidR="001C3AB1" w:rsidRDefault="001C3AB1" w:rsidP="001C3AB1">
      <w:pPr>
        <w:pStyle w:val="NoSpacing"/>
      </w:pPr>
    </w:p>
    <w:p w:rsidR="001C3AB1" w:rsidRDefault="001C3AB1" w:rsidP="001C3AB1">
      <w:pPr>
        <w:pStyle w:val="NoSpacing"/>
      </w:pPr>
    </w:p>
    <w:p w:rsidR="001C3AB1" w:rsidRDefault="001C3AB1" w:rsidP="001C3AB1">
      <w:pPr>
        <w:pStyle w:val="NoSpacing"/>
      </w:pPr>
      <w:r>
        <w:t>19 Jul.1441</w:t>
      </w:r>
      <w:r>
        <w:tab/>
        <w:t xml:space="preserve">John </w:t>
      </w:r>
      <w:proofErr w:type="spellStart"/>
      <w:r>
        <w:t>Copenger</w:t>
      </w:r>
      <w:proofErr w:type="spellEnd"/>
      <w:r>
        <w:t xml:space="preserve"> of </w:t>
      </w:r>
      <w:proofErr w:type="spellStart"/>
      <w:r>
        <w:t>Buxhall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bequeathed her a bushel of wheat.</w:t>
      </w:r>
    </w:p>
    <w:p w:rsidR="001C3AB1" w:rsidRDefault="001C3AB1" w:rsidP="001C3AB1">
      <w:pPr>
        <w:pStyle w:val="NoSpacing"/>
        <w:ind w:left="720" w:firstLine="720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pp.32-4)</w:t>
      </w:r>
    </w:p>
    <w:p w:rsidR="001C3AB1" w:rsidRDefault="001C3AB1" w:rsidP="001C3AB1">
      <w:pPr>
        <w:pStyle w:val="NoSpacing"/>
      </w:pPr>
    </w:p>
    <w:p w:rsidR="001C3AB1" w:rsidRDefault="001C3AB1" w:rsidP="001C3AB1">
      <w:pPr>
        <w:pStyle w:val="NoSpacing"/>
      </w:pPr>
    </w:p>
    <w:p w:rsidR="001C3AB1" w:rsidRDefault="001C3AB1" w:rsidP="001C3AB1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AB1" w:rsidRDefault="001C3AB1" w:rsidP="00920DE3">
      <w:pPr>
        <w:spacing w:after="0" w:line="240" w:lineRule="auto"/>
      </w:pPr>
      <w:r>
        <w:separator/>
      </w:r>
    </w:p>
  </w:endnote>
  <w:endnote w:type="continuationSeparator" w:id="0">
    <w:p w:rsidR="001C3AB1" w:rsidRDefault="001C3A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AB1" w:rsidRDefault="001C3AB1" w:rsidP="00920DE3">
      <w:pPr>
        <w:spacing w:after="0" w:line="240" w:lineRule="auto"/>
      </w:pPr>
      <w:r>
        <w:separator/>
      </w:r>
    </w:p>
  </w:footnote>
  <w:footnote w:type="continuationSeparator" w:id="0">
    <w:p w:rsidR="001C3AB1" w:rsidRDefault="001C3A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AB1"/>
    <w:rsid w:val="00120749"/>
    <w:rsid w:val="001C3AB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2015-05-30T20:20:00Z</dcterms:created>
  <dcterms:modified xsi:type="dcterms:W3CDTF">2015-05-30T20:20:00Z</dcterms:modified>
</cp:coreProperties>
</file>