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2D3D9" w14:textId="77777777" w:rsidR="00927811" w:rsidRDefault="00927811" w:rsidP="009278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Nicholas FOORDE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805E90C" w14:textId="77777777" w:rsidR="00927811" w:rsidRDefault="00927811" w:rsidP="009278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Waltham Holy Cross, Essex. Tailor.</w:t>
      </w:r>
    </w:p>
    <w:p w14:paraId="15CA5A90" w14:textId="77777777" w:rsidR="00927811" w:rsidRDefault="00927811" w:rsidP="009278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F00FAB1" w14:textId="77777777" w:rsidR="00927811" w:rsidRDefault="00927811" w:rsidP="009278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39E0A81" w14:textId="77777777" w:rsidR="00927811" w:rsidRDefault="00927811" w:rsidP="009278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Mathewe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London, mercer(q.v.), brought a plaint of debt against him,</w:t>
      </w:r>
    </w:p>
    <w:p w14:paraId="5105C52A" w14:textId="77777777" w:rsidR="00927811" w:rsidRDefault="00927811" w:rsidP="009278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John Crowe of Waltham Holy Cross, Essex(q.v.), William Clerk of Waltham</w:t>
      </w:r>
    </w:p>
    <w:p w14:paraId="6569AEFA" w14:textId="77777777" w:rsidR="00927811" w:rsidRDefault="00927811" w:rsidP="009278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Holy Cross(q.v.) and John Hamond of Cranbrook, Kent(q.v.).</w:t>
      </w:r>
    </w:p>
    <w:p w14:paraId="226A9B0B" w14:textId="77777777" w:rsidR="00927811" w:rsidRDefault="00927811" w:rsidP="009278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ECAAFE3" w14:textId="77777777" w:rsidR="00927811" w:rsidRDefault="00927811" w:rsidP="009278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0CA8ED3" w14:textId="77777777" w:rsidR="00927811" w:rsidRDefault="00927811" w:rsidP="009278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5D61C21" w14:textId="77777777" w:rsidR="00927811" w:rsidRDefault="00927811" w:rsidP="009278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20 December 2021</w:t>
      </w:r>
    </w:p>
    <w:p w14:paraId="417B352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868BC" w14:textId="77777777" w:rsidR="00927811" w:rsidRDefault="00927811" w:rsidP="009139A6">
      <w:r>
        <w:separator/>
      </w:r>
    </w:p>
  </w:endnote>
  <w:endnote w:type="continuationSeparator" w:id="0">
    <w:p w14:paraId="44CADC19" w14:textId="77777777" w:rsidR="00927811" w:rsidRDefault="009278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1C5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BD31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263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425EA" w14:textId="77777777" w:rsidR="00927811" w:rsidRDefault="00927811" w:rsidP="009139A6">
      <w:r>
        <w:separator/>
      </w:r>
    </w:p>
  </w:footnote>
  <w:footnote w:type="continuationSeparator" w:id="0">
    <w:p w14:paraId="5CDA1399" w14:textId="77777777" w:rsidR="00927811" w:rsidRDefault="009278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E0C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3F5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DB6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811"/>
    <w:rsid w:val="000666E0"/>
    <w:rsid w:val="002510B7"/>
    <w:rsid w:val="005C130B"/>
    <w:rsid w:val="00826F5C"/>
    <w:rsid w:val="009139A6"/>
    <w:rsid w:val="00927811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53AE0"/>
  <w15:chartTrackingRefBased/>
  <w15:docId w15:val="{938F3A88-FE08-4F27-BF33-936B5A66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78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2022-01-19T21:07:00Z</dcterms:created>
  <dcterms:modified xsi:type="dcterms:W3CDTF">2022-01-19T21:08:00Z</dcterms:modified>
</cp:coreProperties>
</file>