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6790E" w14:textId="77777777" w:rsidR="00764AF5" w:rsidRDefault="00764AF5" w:rsidP="00764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FOORDE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C9EC4DC" w14:textId="77777777" w:rsidR="00764AF5" w:rsidRDefault="00764AF5" w:rsidP="00764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Colchester.</w:t>
      </w:r>
    </w:p>
    <w:p w14:paraId="01F2FD4C" w14:textId="77777777" w:rsidR="00764AF5" w:rsidRDefault="00764AF5" w:rsidP="00764AF5">
      <w:pPr>
        <w:pStyle w:val="NoSpacing"/>
        <w:rPr>
          <w:rFonts w:cs="Times New Roman"/>
          <w:szCs w:val="24"/>
        </w:rPr>
      </w:pPr>
    </w:p>
    <w:p w14:paraId="61EC0A20" w14:textId="77777777" w:rsidR="00764AF5" w:rsidRDefault="00764AF5" w:rsidP="00764AF5">
      <w:pPr>
        <w:pStyle w:val="NoSpacing"/>
        <w:rPr>
          <w:rFonts w:cs="Times New Roman"/>
          <w:szCs w:val="24"/>
        </w:rPr>
      </w:pPr>
    </w:p>
    <w:p w14:paraId="374D4C56" w14:textId="77777777" w:rsidR="00764AF5" w:rsidRDefault="00764AF5" w:rsidP="00764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Jun.1453</w:t>
      </w:r>
      <w:r>
        <w:rPr>
          <w:rFonts w:cs="Times New Roman"/>
          <w:szCs w:val="24"/>
        </w:rPr>
        <w:tab/>
        <w:t>He was a witness to the grant by Richard Bexhill of Colchester(q.v.) to</w:t>
      </w:r>
    </w:p>
    <w:p w14:paraId="2B766080" w14:textId="77777777" w:rsidR="00764AF5" w:rsidRDefault="00764AF5" w:rsidP="00764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Thomas Cook of London, draper(q.v.) and others of certain rented properties</w:t>
      </w:r>
    </w:p>
    <w:p w14:paraId="7760DF7F" w14:textId="77777777" w:rsidR="00764AF5" w:rsidRDefault="00764AF5" w:rsidP="00764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two </w:t>
      </w:r>
      <w:proofErr w:type="gramStart"/>
      <w:r>
        <w:rPr>
          <w:rFonts w:cs="Times New Roman"/>
          <w:szCs w:val="24"/>
        </w:rPr>
        <w:t>weirs</w:t>
      </w:r>
      <w:proofErr w:type="gramEnd"/>
      <w:r>
        <w:rPr>
          <w:rFonts w:cs="Times New Roman"/>
          <w:szCs w:val="24"/>
        </w:rPr>
        <w:t xml:space="preserve"> in Colchester.    (Colchester Charters 103)</w:t>
      </w:r>
    </w:p>
    <w:p w14:paraId="5A6AF289" w14:textId="77777777" w:rsidR="00764AF5" w:rsidRDefault="00764AF5" w:rsidP="00764AF5">
      <w:pPr>
        <w:pStyle w:val="NoSpacing"/>
        <w:rPr>
          <w:rFonts w:cs="Times New Roman"/>
          <w:szCs w:val="24"/>
        </w:rPr>
      </w:pPr>
    </w:p>
    <w:p w14:paraId="53E76515" w14:textId="77777777" w:rsidR="00764AF5" w:rsidRDefault="00764AF5" w:rsidP="00764AF5">
      <w:pPr>
        <w:pStyle w:val="NoSpacing"/>
        <w:rPr>
          <w:rFonts w:cs="Times New Roman"/>
          <w:szCs w:val="24"/>
        </w:rPr>
      </w:pPr>
    </w:p>
    <w:p w14:paraId="6F1DC55F" w14:textId="77777777" w:rsidR="00764AF5" w:rsidRDefault="00764AF5" w:rsidP="00764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October 2024</w:t>
      </w:r>
    </w:p>
    <w:p w14:paraId="503976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27780" w14:textId="77777777" w:rsidR="00764AF5" w:rsidRDefault="00764AF5" w:rsidP="009139A6">
      <w:r>
        <w:separator/>
      </w:r>
    </w:p>
  </w:endnote>
  <w:endnote w:type="continuationSeparator" w:id="0">
    <w:p w14:paraId="64DBA250" w14:textId="77777777" w:rsidR="00764AF5" w:rsidRDefault="00764A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050F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ECE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557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01AB14" w14:textId="77777777" w:rsidR="00764AF5" w:rsidRDefault="00764AF5" w:rsidP="009139A6">
      <w:r>
        <w:separator/>
      </w:r>
    </w:p>
  </w:footnote>
  <w:footnote w:type="continuationSeparator" w:id="0">
    <w:p w14:paraId="381B0406" w14:textId="77777777" w:rsidR="00764AF5" w:rsidRDefault="00764A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7C7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0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030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F5"/>
    <w:rsid w:val="000666E0"/>
    <w:rsid w:val="002510B7"/>
    <w:rsid w:val="00270799"/>
    <w:rsid w:val="00426115"/>
    <w:rsid w:val="005C130B"/>
    <w:rsid w:val="00764AF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2910A"/>
  <w15:chartTrackingRefBased/>
  <w15:docId w15:val="{C726B4CF-3B23-4D2D-A4CF-5C08986C9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2024-10-20T11:48:00Z</dcterms:created>
  <dcterms:modified xsi:type="dcterms:W3CDTF">2024-10-20T11:48:00Z</dcterms:modified>
</cp:coreProperties>
</file>