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7B4D2" w14:textId="77777777" w:rsidR="00DB2DA8" w:rsidRDefault="00DB2DA8" w:rsidP="00DB2DA8">
      <w:pPr>
        <w:pStyle w:val="NoSpacing"/>
      </w:pPr>
      <w:r>
        <w:rPr>
          <w:u w:val="single"/>
        </w:rPr>
        <w:t>Robert FOORD</w:t>
      </w:r>
      <w:r>
        <w:t xml:space="preserve">        (fl.1499)</w:t>
      </w:r>
    </w:p>
    <w:p w14:paraId="24909B4E" w14:textId="77777777" w:rsidR="00DB2DA8" w:rsidRDefault="00DB2DA8" w:rsidP="00DB2DA8">
      <w:pPr>
        <w:pStyle w:val="NoSpacing"/>
      </w:pPr>
      <w:r>
        <w:t>of London. Draper.</w:t>
      </w:r>
    </w:p>
    <w:p w14:paraId="5AA2CFF5" w14:textId="77777777" w:rsidR="00DB2DA8" w:rsidRDefault="00DB2DA8" w:rsidP="00DB2DA8">
      <w:pPr>
        <w:pStyle w:val="NoSpacing"/>
      </w:pPr>
    </w:p>
    <w:p w14:paraId="3310D4ED" w14:textId="77777777" w:rsidR="00DB2DA8" w:rsidRDefault="00DB2DA8" w:rsidP="00DB2DA8">
      <w:pPr>
        <w:pStyle w:val="NoSpacing"/>
      </w:pPr>
    </w:p>
    <w:p w14:paraId="27C569A8" w14:textId="77777777" w:rsidR="00DB2DA8" w:rsidRDefault="00DB2DA8" w:rsidP="00DB2DA8">
      <w:pPr>
        <w:pStyle w:val="NoSpacing"/>
      </w:pPr>
      <w:r>
        <w:tab/>
        <w:t>1499</w:t>
      </w:r>
      <w:r>
        <w:tab/>
        <w:t>He took on an apprentice, Richard Martin(q.v.).</w:t>
      </w:r>
    </w:p>
    <w:p w14:paraId="5B73188A" w14:textId="77777777" w:rsidR="00DB2DA8" w:rsidRDefault="00DB2DA8" w:rsidP="00DB2DA8">
      <w:pPr>
        <w:pStyle w:val="NoSpacing"/>
      </w:pPr>
      <w:r>
        <w:tab/>
      </w:r>
      <w:r>
        <w:tab/>
        <w:t xml:space="preserve">( </w:t>
      </w:r>
      <w:hyperlink r:id="rId6" w:history="1">
        <w:r w:rsidRPr="0067582B">
          <w:rPr>
            <w:rStyle w:val="Hyperlink"/>
          </w:rPr>
          <w:t>www.londonroll.org</w:t>
        </w:r>
      </w:hyperlink>
      <w:r>
        <w:t xml:space="preserve"> )</w:t>
      </w:r>
    </w:p>
    <w:p w14:paraId="5775635C" w14:textId="77777777" w:rsidR="00020E1E" w:rsidRDefault="00020E1E" w:rsidP="00020E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>He took on an apprentice, John Duncke(q.v.).</w:t>
      </w:r>
    </w:p>
    <w:p w14:paraId="4D71AC78" w14:textId="77777777" w:rsidR="00020E1E" w:rsidRDefault="00020E1E" w:rsidP="00020E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7" w:history="1">
        <w:r w:rsidRPr="00CB583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553B5E1" w14:textId="77777777" w:rsidR="00020E1E" w:rsidRDefault="00020E1E" w:rsidP="00DB2DA8">
      <w:pPr>
        <w:pStyle w:val="NoSpacing"/>
      </w:pPr>
    </w:p>
    <w:p w14:paraId="69813D0C" w14:textId="77777777" w:rsidR="00DB2DA8" w:rsidRDefault="00DB2DA8" w:rsidP="00DB2DA8">
      <w:pPr>
        <w:pStyle w:val="NoSpacing"/>
      </w:pPr>
    </w:p>
    <w:p w14:paraId="1E0FEA2D" w14:textId="77777777" w:rsidR="00DB2DA8" w:rsidRDefault="00DB2DA8" w:rsidP="00DB2DA8">
      <w:pPr>
        <w:pStyle w:val="NoSpacing"/>
      </w:pPr>
    </w:p>
    <w:p w14:paraId="63977AA4" w14:textId="77777777" w:rsidR="00DB2DA8" w:rsidRDefault="00DB2DA8" w:rsidP="00DB2DA8">
      <w:pPr>
        <w:pStyle w:val="NoSpacing"/>
      </w:pPr>
      <w:r>
        <w:t>29 June 2025</w:t>
      </w:r>
    </w:p>
    <w:p w14:paraId="282EA5D0" w14:textId="6E0589E7" w:rsidR="00020E1E" w:rsidRDefault="00020E1E" w:rsidP="00DB2DA8">
      <w:pPr>
        <w:pStyle w:val="NoSpacing"/>
      </w:pPr>
      <w:r>
        <w:t>19 October 2025</w:t>
      </w:r>
    </w:p>
    <w:p w14:paraId="7067A9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19B97" w14:textId="77777777" w:rsidR="00D62220" w:rsidRDefault="00D62220" w:rsidP="009139A6">
      <w:r>
        <w:separator/>
      </w:r>
    </w:p>
  </w:endnote>
  <w:endnote w:type="continuationSeparator" w:id="0">
    <w:p w14:paraId="4E0175B7" w14:textId="77777777" w:rsidR="00D62220" w:rsidRDefault="00D622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777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08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EA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FD07" w14:textId="77777777" w:rsidR="00D62220" w:rsidRDefault="00D62220" w:rsidP="009139A6">
      <w:r>
        <w:separator/>
      </w:r>
    </w:p>
  </w:footnote>
  <w:footnote w:type="continuationSeparator" w:id="0">
    <w:p w14:paraId="30524FE1" w14:textId="77777777" w:rsidR="00D62220" w:rsidRDefault="00D622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C79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13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D8A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DA8"/>
    <w:rsid w:val="00020E1E"/>
    <w:rsid w:val="000666E0"/>
    <w:rsid w:val="000A2E7A"/>
    <w:rsid w:val="001307AC"/>
    <w:rsid w:val="00190DFA"/>
    <w:rsid w:val="002510B7"/>
    <w:rsid w:val="00270799"/>
    <w:rsid w:val="002737D5"/>
    <w:rsid w:val="00357E4A"/>
    <w:rsid w:val="003623F5"/>
    <w:rsid w:val="005C130B"/>
    <w:rsid w:val="00826F5C"/>
    <w:rsid w:val="009139A6"/>
    <w:rsid w:val="009345A1"/>
    <w:rsid w:val="009411C2"/>
    <w:rsid w:val="009448BB"/>
    <w:rsid w:val="00946A41"/>
    <w:rsid w:val="00947624"/>
    <w:rsid w:val="009C28F2"/>
    <w:rsid w:val="00A3176C"/>
    <w:rsid w:val="00A47C87"/>
    <w:rsid w:val="00AE65F8"/>
    <w:rsid w:val="00BA00AB"/>
    <w:rsid w:val="00C71834"/>
    <w:rsid w:val="00CB4ED9"/>
    <w:rsid w:val="00D62220"/>
    <w:rsid w:val="00D72F1F"/>
    <w:rsid w:val="00DB2DA8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2CB35"/>
  <w15:chartTrackingRefBased/>
  <w15:docId w15:val="{C809376B-473D-4727-B660-AE217E24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2D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ondonroll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280</Characters>
  <Application>Microsoft Office Word</Application>
  <DocSecurity>0</DocSecurity>
  <Lines>11</Lines>
  <Paragraphs>8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2025-07-01T09:43:00Z</dcterms:created>
  <dcterms:modified xsi:type="dcterms:W3CDTF">2025-10-19T09:44:00Z</dcterms:modified>
</cp:coreProperties>
</file>