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D3652" w14:textId="77777777" w:rsidR="00B56180" w:rsidRDefault="00B56180" w:rsidP="00B56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FOOP</w:t>
      </w:r>
      <w:r>
        <w:rPr>
          <w:rFonts w:ascii="Times New Roman" w:hAnsi="Times New Roman" w:cs="Times New Roman"/>
        </w:rPr>
        <w:t xml:space="preserve">      (fl.1483)</w:t>
      </w:r>
    </w:p>
    <w:p w14:paraId="221994C0" w14:textId="77777777" w:rsidR="00B56180" w:rsidRDefault="00B56180" w:rsidP="00B56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Lincoln. Bow maker.</w:t>
      </w:r>
    </w:p>
    <w:p w14:paraId="4A6C3CA0" w14:textId="77777777" w:rsidR="00B56180" w:rsidRDefault="00B56180" w:rsidP="00B56180">
      <w:pPr>
        <w:rPr>
          <w:rFonts w:ascii="Times New Roman" w:hAnsi="Times New Roman" w:cs="Times New Roman"/>
        </w:rPr>
      </w:pPr>
    </w:p>
    <w:p w14:paraId="355EACC7" w14:textId="77777777" w:rsidR="00B56180" w:rsidRDefault="00B56180" w:rsidP="00B56180">
      <w:pPr>
        <w:rPr>
          <w:rFonts w:ascii="Times New Roman" w:hAnsi="Times New Roman" w:cs="Times New Roman"/>
        </w:rPr>
      </w:pPr>
    </w:p>
    <w:p w14:paraId="0C17224B" w14:textId="77777777" w:rsidR="00B56180" w:rsidRDefault="00B56180" w:rsidP="00B56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Alexander </w:t>
      </w:r>
      <w:proofErr w:type="spellStart"/>
      <w:r>
        <w:rPr>
          <w:rFonts w:ascii="Times New Roman" w:hAnsi="Times New Roman" w:cs="Times New Roman"/>
        </w:rPr>
        <w:t>Crathorn</w:t>
      </w:r>
      <w:proofErr w:type="spellEnd"/>
      <w:r>
        <w:rPr>
          <w:rFonts w:ascii="Times New Roman" w:hAnsi="Times New Roman" w:cs="Times New Roman"/>
        </w:rPr>
        <w:t>(q.v.) brought a plaint of debt against him, Richard</w:t>
      </w:r>
    </w:p>
    <w:p w14:paraId="6E8B3C1C" w14:textId="77777777" w:rsidR="00B56180" w:rsidRDefault="00B56180" w:rsidP="00B56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Johnson of Louth, Lincolnshire(q.v.) and Alexander Nelson of Frampton(q.v.).</w:t>
      </w:r>
    </w:p>
    <w:p w14:paraId="6E8DE618" w14:textId="77777777" w:rsidR="00B56180" w:rsidRDefault="00B56180" w:rsidP="00B56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4C12486" w14:textId="77777777" w:rsidR="00B56180" w:rsidRDefault="00B56180" w:rsidP="00B56180">
      <w:pPr>
        <w:rPr>
          <w:rFonts w:ascii="Times New Roman" w:hAnsi="Times New Roman" w:cs="Times New Roman"/>
        </w:rPr>
      </w:pPr>
    </w:p>
    <w:p w14:paraId="10A3019F" w14:textId="77777777" w:rsidR="00B56180" w:rsidRDefault="00B56180" w:rsidP="00B56180">
      <w:pPr>
        <w:rPr>
          <w:rFonts w:ascii="Times New Roman" w:hAnsi="Times New Roman" w:cs="Times New Roman"/>
        </w:rPr>
      </w:pPr>
    </w:p>
    <w:p w14:paraId="5881FB8A" w14:textId="77777777" w:rsidR="00B56180" w:rsidRDefault="00B56180" w:rsidP="00B56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October 2019</w:t>
      </w:r>
    </w:p>
    <w:p w14:paraId="3EE3E099" w14:textId="77777777" w:rsidR="006B2F86" w:rsidRPr="00E71FC3" w:rsidRDefault="00B5618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8B10F" w14:textId="77777777" w:rsidR="00B56180" w:rsidRDefault="00B56180" w:rsidP="00E71FC3">
      <w:r>
        <w:separator/>
      </w:r>
    </w:p>
  </w:endnote>
  <w:endnote w:type="continuationSeparator" w:id="0">
    <w:p w14:paraId="0A8089B3" w14:textId="77777777" w:rsidR="00B56180" w:rsidRDefault="00B5618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9AD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C2B51" w14:textId="77777777" w:rsidR="00B56180" w:rsidRDefault="00B56180" w:rsidP="00E71FC3">
      <w:r>
        <w:separator/>
      </w:r>
    </w:p>
  </w:footnote>
  <w:footnote w:type="continuationSeparator" w:id="0">
    <w:p w14:paraId="3C7BBEFC" w14:textId="77777777" w:rsidR="00B56180" w:rsidRDefault="00B5618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80"/>
    <w:rsid w:val="001A7C09"/>
    <w:rsid w:val="00577BD5"/>
    <w:rsid w:val="00656CBA"/>
    <w:rsid w:val="006A1F77"/>
    <w:rsid w:val="00733BE7"/>
    <w:rsid w:val="00AB52E8"/>
    <w:rsid w:val="00B16D3F"/>
    <w:rsid w:val="00B5618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D9DE"/>
  <w15:chartTrackingRefBased/>
  <w15:docId w15:val="{C0B43C27-9712-40E2-9942-6B89A3FF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5618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2019-10-30T19:26:00Z</dcterms:created>
  <dcterms:modified xsi:type="dcterms:W3CDTF">2019-10-30T19:26:00Z</dcterms:modified>
</cp:coreProperties>
</file>