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43FCE" w14:textId="3ABB4DCA" w:rsidR="006B2F86" w:rsidRDefault="00455706" w:rsidP="00E71FC3">
      <w:pPr>
        <w:pStyle w:val="NoSpacing"/>
      </w:pPr>
      <w:r>
        <w:rPr>
          <w:u w:val="single"/>
        </w:rPr>
        <w:t>William FOOKYS</w:t>
      </w:r>
      <w:r>
        <w:t xml:space="preserve">   </w:t>
      </w:r>
      <w:proofErr w:type="gramStart"/>
      <w:r>
        <w:t xml:space="preserve">   (</w:t>
      </w:r>
      <w:proofErr w:type="gramEnd"/>
      <w:r>
        <w:t>fl.1502)</w:t>
      </w:r>
    </w:p>
    <w:p w14:paraId="3EA411A1" w14:textId="6E8447AA" w:rsidR="00455706" w:rsidRDefault="00455706" w:rsidP="00E71FC3">
      <w:pPr>
        <w:pStyle w:val="NoSpacing"/>
      </w:pPr>
      <w:r>
        <w:t>of Canterbury, Beer brewer.</w:t>
      </w:r>
    </w:p>
    <w:p w14:paraId="63BE4363" w14:textId="152C05E8" w:rsidR="00455706" w:rsidRDefault="00455706" w:rsidP="00E71FC3">
      <w:pPr>
        <w:pStyle w:val="NoSpacing"/>
      </w:pPr>
    </w:p>
    <w:p w14:paraId="54EB600F" w14:textId="64D103ED" w:rsidR="00455706" w:rsidRDefault="00455706" w:rsidP="00E71FC3">
      <w:pPr>
        <w:pStyle w:val="NoSpacing"/>
      </w:pPr>
    </w:p>
    <w:p w14:paraId="41908B31" w14:textId="001D18E6" w:rsidR="00455706" w:rsidRDefault="00455706" w:rsidP="00E71FC3">
      <w:pPr>
        <w:pStyle w:val="NoSpacing"/>
      </w:pPr>
      <w:r>
        <w:tab/>
        <w:t>1502</w:t>
      </w:r>
      <w:r>
        <w:tab/>
        <w:t>He became a Freeman by redemption.   (Cowper p.267)</w:t>
      </w:r>
    </w:p>
    <w:p w14:paraId="7750E2BA" w14:textId="7516FC18" w:rsidR="00455706" w:rsidRDefault="00455706" w:rsidP="00E71FC3">
      <w:pPr>
        <w:pStyle w:val="NoSpacing"/>
      </w:pPr>
    </w:p>
    <w:p w14:paraId="0DD21CFB" w14:textId="50AE9130" w:rsidR="00455706" w:rsidRDefault="00455706" w:rsidP="00E71FC3">
      <w:pPr>
        <w:pStyle w:val="NoSpacing"/>
      </w:pPr>
    </w:p>
    <w:p w14:paraId="5404CDA1" w14:textId="0977D5F6" w:rsidR="00455706" w:rsidRPr="00455706" w:rsidRDefault="00455706" w:rsidP="00E71FC3">
      <w:pPr>
        <w:pStyle w:val="NoSpacing"/>
      </w:pPr>
      <w:r>
        <w:t>24 June 2018</w:t>
      </w:r>
      <w:bookmarkStart w:id="0" w:name="_GoBack"/>
      <w:bookmarkEnd w:id="0"/>
    </w:p>
    <w:sectPr w:rsidR="00455706" w:rsidRPr="004557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9E788" w14:textId="77777777" w:rsidR="00455706" w:rsidRDefault="00455706" w:rsidP="00E71FC3">
      <w:pPr>
        <w:spacing w:after="0" w:line="240" w:lineRule="auto"/>
      </w:pPr>
      <w:r>
        <w:separator/>
      </w:r>
    </w:p>
  </w:endnote>
  <w:endnote w:type="continuationSeparator" w:id="0">
    <w:p w14:paraId="723AE636" w14:textId="77777777" w:rsidR="00455706" w:rsidRDefault="004557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ED5F6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0789E" w14:textId="77777777" w:rsidR="00455706" w:rsidRDefault="00455706" w:rsidP="00E71FC3">
      <w:pPr>
        <w:spacing w:after="0" w:line="240" w:lineRule="auto"/>
      </w:pPr>
      <w:r>
        <w:separator/>
      </w:r>
    </w:p>
  </w:footnote>
  <w:footnote w:type="continuationSeparator" w:id="0">
    <w:p w14:paraId="5BFE9F7C" w14:textId="77777777" w:rsidR="00455706" w:rsidRDefault="004557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706"/>
    <w:rsid w:val="001A7C09"/>
    <w:rsid w:val="0045570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0BF3F"/>
  <w15:chartTrackingRefBased/>
  <w15:docId w15:val="{F3A30A11-7091-4927-A068-887F03FDB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2018-06-24T17:51:00Z</dcterms:created>
  <dcterms:modified xsi:type="dcterms:W3CDTF">2018-06-24T17:54:00Z</dcterms:modified>
</cp:coreProperties>
</file>