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AB664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FOOG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28140148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Canterbury.</w:t>
      </w:r>
    </w:p>
    <w:p w14:paraId="2281F0D0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00243E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7B3FB5" w14:textId="77777777" w:rsidR="00F24D3A" w:rsidRDefault="00F24D3A" w:rsidP="00F24D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1147CCDC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A8AE00D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C21B2F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997FFE" w14:textId="77777777" w:rsidR="00F24D3A" w:rsidRDefault="00F24D3A" w:rsidP="00F24D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2022</w:t>
      </w:r>
    </w:p>
    <w:p w14:paraId="1A5024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C28D7" w14:textId="77777777" w:rsidR="00F24D3A" w:rsidRDefault="00F24D3A" w:rsidP="009139A6">
      <w:r>
        <w:separator/>
      </w:r>
    </w:p>
  </w:endnote>
  <w:endnote w:type="continuationSeparator" w:id="0">
    <w:p w14:paraId="1627F523" w14:textId="77777777" w:rsidR="00F24D3A" w:rsidRDefault="00F24D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40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867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7B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360F" w14:textId="77777777" w:rsidR="00F24D3A" w:rsidRDefault="00F24D3A" w:rsidP="009139A6">
      <w:r>
        <w:separator/>
      </w:r>
    </w:p>
  </w:footnote>
  <w:footnote w:type="continuationSeparator" w:id="0">
    <w:p w14:paraId="712C4561" w14:textId="77777777" w:rsidR="00F24D3A" w:rsidRDefault="00F24D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B3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35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627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3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4D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9CC9"/>
  <w15:chartTrackingRefBased/>
  <w15:docId w15:val="{1CBA51F3-A5AD-4D2C-9650-B6B40B4B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4D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2022-04-20T16:06:00Z</dcterms:created>
  <dcterms:modified xsi:type="dcterms:W3CDTF">2022-04-20T16:07:00Z</dcterms:modified>
</cp:coreProperties>
</file>