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5C0A8" w14:textId="77777777" w:rsidR="005D22E8" w:rsidRDefault="005D22E8" w:rsidP="005D22E8">
      <w:pPr>
        <w:pStyle w:val="NoSpacing"/>
      </w:pPr>
      <w:r>
        <w:rPr>
          <w:u w:val="single"/>
        </w:rPr>
        <w:t>Robert FOODE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fl.1477)</w:t>
      </w:r>
    </w:p>
    <w:p w14:paraId="6E3CE67D" w14:textId="77777777" w:rsidR="005D22E8" w:rsidRDefault="005D22E8" w:rsidP="005D22E8">
      <w:pPr>
        <w:pStyle w:val="NoSpacing"/>
      </w:pPr>
    </w:p>
    <w:p w14:paraId="3163341C" w14:textId="77777777" w:rsidR="005D22E8" w:rsidRDefault="005D22E8" w:rsidP="005D22E8">
      <w:pPr>
        <w:pStyle w:val="NoSpacing"/>
      </w:pPr>
    </w:p>
    <w:p w14:paraId="45D2E2D3" w14:textId="17C47875" w:rsidR="005D22E8" w:rsidRDefault="005D22E8" w:rsidP="005D22E8">
      <w:pPr>
        <w:pStyle w:val="NoSpacing"/>
      </w:pPr>
      <w:r>
        <w:t>21 Feb.1477</w:t>
      </w:r>
      <w:r>
        <w:tab/>
        <w:t xml:space="preserve">John </w:t>
      </w:r>
      <w:proofErr w:type="spellStart"/>
      <w:r>
        <w:t>Belfeld</w:t>
      </w:r>
      <w:proofErr w:type="spellEnd"/>
      <w:r>
        <w:t xml:space="preserve"> of </w:t>
      </w:r>
      <w:proofErr w:type="spellStart"/>
      <w:proofErr w:type="gramStart"/>
      <w:r>
        <w:t>St.Peter</w:t>
      </w:r>
      <w:proofErr w:type="spellEnd"/>
      <w:proofErr w:type="gramEnd"/>
      <w:r>
        <w:t>, Kent(q.v.), instructed that he and R</w:t>
      </w:r>
      <w:r>
        <w:t>ichard</w:t>
      </w:r>
    </w:p>
    <w:p w14:paraId="46548B86" w14:textId="5D6DD723" w:rsidR="005D22E8" w:rsidRDefault="005D22E8" w:rsidP="005D22E8">
      <w:pPr>
        <w:pStyle w:val="NoSpacing"/>
      </w:pPr>
      <w:r>
        <w:tab/>
      </w:r>
      <w:r>
        <w:tab/>
      </w:r>
      <w:r>
        <w:t>Culmer</w:t>
      </w:r>
      <w:bookmarkStart w:id="0" w:name="_GoBack"/>
      <w:bookmarkEnd w:id="0"/>
      <w:r>
        <w:t xml:space="preserve">(q.v.) should sell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Chirchgate</w:t>
      </w:r>
      <w:proofErr w:type="spellEnd"/>
      <w:r>
        <w:t xml:space="preserve">, in which they were </w:t>
      </w:r>
    </w:p>
    <w:p w14:paraId="34796979" w14:textId="77777777" w:rsidR="005D22E8" w:rsidRDefault="005D22E8" w:rsidP="005D22E8">
      <w:pPr>
        <w:pStyle w:val="NoSpacing"/>
      </w:pPr>
      <w:r>
        <w:tab/>
      </w:r>
      <w:r>
        <w:tab/>
        <w:t>enfeoffed, and to pay the money to John’s wife, Isabelle(q.v.).</w:t>
      </w:r>
    </w:p>
    <w:p w14:paraId="30D01FF9" w14:textId="77777777" w:rsidR="005D22E8" w:rsidRDefault="005D22E8" w:rsidP="005D22E8">
      <w:pPr>
        <w:pStyle w:val="NoSpacing"/>
      </w:pPr>
      <w:r>
        <w:tab/>
      </w:r>
      <w:r>
        <w:tab/>
        <w:t>(</w:t>
      </w:r>
      <w:hyperlink r:id="rId6" w:history="1">
        <w:r w:rsidRPr="0020717F">
          <w:rPr>
            <w:rStyle w:val="Hyperlink"/>
          </w:rPr>
          <w:t>http://www.kentarchaeology.org.uk/18/10/09.htm</w:t>
        </w:r>
      </w:hyperlink>
      <w:r>
        <w:t>)</w:t>
      </w:r>
    </w:p>
    <w:p w14:paraId="3B676534" w14:textId="77777777" w:rsidR="005D22E8" w:rsidRDefault="005D22E8" w:rsidP="005D22E8">
      <w:pPr>
        <w:pStyle w:val="NoSpacing"/>
      </w:pPr>
    </w:p>
    <w:p w14:paraId="08A25C41" w14:textId="77777777" w:rsidR="005D22E8" w:rsidRDefault="005D22E8" w:rsidP="005D22E8">
      <w:pPr>
        <w:pStyle w:val="NoSpacing"/>
      </w:pPr>
    </w:p>
    <w:p w14:paraId="5752C26D" w14:textId="57B9CD5A" w:rsidR="006B2F86" w:rsidRPr="005D22E8" w:rsidRDefault="005D22E8" w:rsidP="005D22E8">
      <w:pPr>
        <w:pStyle w:val="NoSpacing"/>
      </w:pPr>
      <w:r>
        <w:t>16 March 2018</w:t>
      </w:r>
    </w:p>
    <w:sectPr w:rsidR="006B2F86" w:rsidRPr="005D22E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10920" w14:textId="77777777" w:rsidR="005D22E8" w:rsidRDefault="005D22E8" w:rsidP="00E71FC3">
      <w:pPr>
        <w:spacing w:after="0" w:line="240" w:lineRule="auto"/>
      </w:pPr>
      <w:r>
        <w:separator/>
      </w:r>
    </w:p>
  </w:endnote>
  <w:endnote w:type="continuationSeparator" w:id="0">
    <w:p w14:paraId="66ADAE48" w14:textId="77777777" w:rsidR="005D22E8" w:rsidRDefault="005D22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875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9B607" w14:textId="77777777" w:rsidR="005D22E8" w:rsidRDefault="005D22E8" w:rsidP="00E71FC3">
      <w:pPr>
        <w:spacing w:after="0" w:line="240" w:lineRule="auto"/>
      </w:pPr>
      <w:r>
        <w:separator/>
      </w:r>
    </w:p>
  </w:footnote>
  <w:footnote w:type="continuationSeparator" w:id="0">
    <w:p w14:paraId="60B7C371" w14:textId="77777777" w:rsidR="005D22E8" w:rsidRDefault="005D22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2E8"/>
    <w:rsid w:val="001A7C09"/>
    <w:rsid w:val="00577BD5"/>
    <w:rsid w:val="005D22E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A556E"/>
  <w15:chartTrackingRefBased/>
  <w15:docId w15:val="{7535902B-BA14-4413-A329-CFB62494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D22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0/09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2018-03-16T20:43:00Z</dcterms:created>
  <dcterms:modified xsi:type="dcterms:W3CDTF">2018-03-16T20:45:00Z</dcterms:modified>
</cp:coreProperties>
</file>