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39F2A" w14:textId="77777777" w:rsidR="00411C4C" w:rsidRDefault="00411C4C" w:rsidP="00411C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FOODE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064DE601" w14:textId="77777777" w:rsidR="00411C4C" w:rsidRDefault="00411C4C" w:rsidP="00411C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7D5C5F" w14:textId="77777777" w:rsidR="00411C4C" w:rsidRDefault="00411C4C" w:rsidP="00411C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4DA890" w14:textId="77777777" w:rsidR="00411C4C" w:rsidRDefault="00411C4C" w:rsidP="00411C4C">
      <w:pPr>
        <w:pStyle w:val="NoSpacing"/>
        <w:ind w:left="1440" w:hanging="13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Dec.1401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levy and collect in </w:t>
      </w:r>
    </w:p>
    <w:p w14:paraId="6F48867C" w14:textId="77777777" w:rsidR="00411C4C" w:rsidRDefault="00411C4C" w:rsidP="00411C4C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Wiltshire a reasonable aid to the King’s use for the marriage of his daughter, Blanche, and also to make his firstborn son a knight, and to have the moneys raised at the exchequer on the Thursday after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St.Valentine’s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day next.</w:t>
      </w:r>
    </w:p>
    <w:p w14:paraId="4C5C2BA5" w14:textId="77777777" w:rsidR="00411C4C" w:rsidRDefault="00411C4C" w:rsidP="00411C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p.148)</w:t>
      </w:r>
    </w:p>
    <w:p w14:paraId="070348AA" w14:textId="77777777" w:rsidR="00411C4C" w:rsidRDefault="00411C4C" w:rsidP="00411C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074E91" w14:textId="77777777" w:rsidR="00411C4C" w:rsidRDefault="00411C4C" w:rsidP="00411C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5DDBFB" w14:textId="77777777" w:rsidR="00411C4C" w:rsidRDefault="00411C4C" w:rsidP="00411C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May 2021</w:t>
      </w:r>
    </w:p>
    <w:p w14:paraId="2DB9E17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0AB99C" w14:textId="77777777" w:rsidR="00411C4C" w:rsidRDefault="00411C4C" w:rsidP="009139A6">
      <w:r>
        <w:separator/>
      </w:r>
    </w:p>
  </w:endnote>
  <w:endnote w:type="continuationSeparator" w:id="0">
    <w:p w14:paraId="25A66BFC" w14:textId="77777777" w:rsidR="00411C4C" w:rsidRDefault="00411C4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46FD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7AFA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1894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AB0AC" w14:textId="77777777" w:rsidR="00411C4C" w:rsidRDefault="00411C4C" w:rsidP="009139A6">
      <w:r>
        <w:separator/>
      </w:r>
    </w:p>
  </w:footnote>
  <w:footnote w:type="continuationSeparator" w:id="0">
    <w:p w14:paraId="7A1B3074" w14:textId="77777777" w:rsidR="00411C4C" w:rsidRDefault="00411C4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A29C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C4EB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5A8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C4C"/>
    <w:rsid w:val="000666E0"/>
    <w:rsid w:val="002510B7"/>
    <w:rsid w:val="00411C4C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7296E0"/>
  <w15:chartTrackingRefBased/>
  <w15:docId w15:val="{13614DE4-3DE3-4DA1-8146-4DF60596B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2021-05-25T11:39:00Z</dcterms:created>
  <dcterms:modified xsi:type="dcterms:W3CDTF">2021-05-25T11:40:00Z</dcterms:modified>
</cp:coreProperties>
</file>