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75510" w14:textId="77777777" w:rsidR="00F842B5" w:rsidRDefault="00F842B5" w:rsidP="00F842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FOODE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51A7121D" w14:textId="77777777" w:rsidR="00F842B5" w:rsidRDefault="00F842B5" w:rsidP="00F842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6ED16F" w14:textId="77777777" w:rsidR="00F842B5" w:rsidRDefault="00F842B5" w:rsidP="00F842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653C34" w14:textId="77777777" w:rsidR="00F842B5" w:rsidRDefault="00F842B5" w:rsidP="00F842B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Marlborough, Dorset, into lands of Sir Roger de Beauchamp(q.v.).</w:t>
      </w:r>
    </w:p>
    <w:p w14:paraId="3DC38F87" w14:textId="77777777" w:rsidR="00F842B5" w:rsidRDefault="00F842B5" w:rsidP="00F842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19-76)</w:t>
      </w:r>
    </w:p>
    <w:p w14:paraId="1265F275" w14:textId="77777777" w:rsidR="00F842B5" w:rsidRDefault="00F842B5" w:rsidP="00F842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131FC2" w14:textId="77777777" w:rsidR="00F842B5" w:rsidRDefault="00F842B5" w:rsidP="00F842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B64A97" w14:textId="77777777" w:rsidR="00F842B5" w:rsidRPr="00046532" w:rsidRDefault="00F842B5" w:rsidP="00F842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2022</w:t>
      </w:r>
    </w:p>
    <w:p w14:paraId="49E7C4B6" w14:textId="50585919" w:rsidR="00BA00AB" w:rsidRPr="00F842B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842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C8129" w14:textId="77777777" w:rsidR="00F842B5" w:rsidRDefault="00F842B5" w:rsidP="009139A6">
      <w:r>
        <w:separator/>
      </w:r>
    </w:p>
  </w:endnote>
  <w:endnote w:type="continuationSeparator" w:id="0">
    <w:p w14:paraId="40008FF6" w14:textId="77777777" w:rsidR="00F842B5" w:rsidRDefault="00F842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0F2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9070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7ED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25647" w14:textId="77777777" w:rsidR="00F842B5" w:rsidRDefault="00F842B5" w:rsidP="009139A6">
      <w:r>
        <w:separator/>
      </w:r>
    </w:p>
  </w:footnote>
  <w:footnote w:type="continuationSeparator" w:id="0">
    <w:p w14:paraId="51E62BD9" w14:textId="77777777" w:rsidR="00F842B5" w:rsidRDefault="00F842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51D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ED0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019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2B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8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03248"/>
  <w15:chartTrackingRefBased/>
  <w15:docId w15:val="{CFB1CE97-65DF-4911-9602-07741FF25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2022-03-27T19:43:00Z</dcterms:created>
  <dcterms:modified xsi:type="dcterms:W3CDTF">2022-03-27T19:44:00Z</dcterms:modified>
</cp:coreProperties>
</file>