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6CB" w:rsidRDefault="00EC26CB" w:rsidP="00EC26CB">
      <w:pPr>
        <w:pStyle w:val="NoSpacing"/>
      </w:pPr>
      <w:r>
        <w:rPr>
          <w:u w:val="single"/>
        </w:rPr>
        <w:t>Thomas FOOCHE</w:t>
      </w:r>
      <w:r>
        <w:t xml:space="preserve">        (fl.1490-1)</w:t>
      </w:r>
    </w:p>
    <w:p w:rsidR="00EC26CB" w:rsidRDefault="00EC26CB" w:rsidP="00EC26CB">
      <w:pPr>
        <w:pStyle w:val="NoSpacing"/>
      </w:pPr>
      <w:proofErr w:type="gramStart"/>
      <w:r>
        <w:t>of</w:t>
      </w:r>
      <w:proofErr w:type="gramEnd"/>
      <w:r>
        <w:t xml:space="preserve"> Dover, Kent.</w:t>
      </w:r>
    </w:p>
    <w:p w:rsidR="00EC26CB" w:rsidRDefault="00EC26CB" w:rsidP="00EC26CB">
      <w:pPr>
        <w:pStyle w:val="NoSpacing"/>
      </w:pPr>
    </w:p>
    <w:p w:rsidR="00EC26CB" w:rsidRDefault="00EC26CB" w:rsidP="00EC26CB">
      <w:pPr>
        <w:pStyle w:val="NoSpacing"/>
      </w:pPr>
    </w:p>
    <w:p w:rsidR="00EC26CB" w:rsidRDefault="00EC26CB" w:rsidP="00EC26CB">
      <w:pPr>
        <w:pStyle w:val="NoSpacing"/>
      </w:pPr>
      <w:r>
        <w:t xml:space="preserve">         1490-1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p.179)</w:t>
      </w:r>
    </w:p>
    <w:p w:rsidR="00EC26CB" w:rsidRDefault="00EC26CB" w:rsidP="00EC26CB">
      <w:pPr>
        <w:pStyle w:val="NoSpacing"/>
      </w:pPr>
    </w:p>
    <w:p w:rsidR="00EC26CB" w:rsidRDefault="00EC26CB" w:rsidP="00EC26CB">
      <w:pPr>
        <w:pStyle w:val="NoSpacing"/>
      </w:pPr>
    </w:p>
    <w:p w:rsidR="00E47068" w:rsidRPr="00C009D8" w:rsidRDefault="00EC26CB" w:rsidP="00EC26CB">
      <w:pPr>
        <w:pStyle w:val="NoSpacing"/>
      </w:pPr>
      <w:r>
        <w:t>4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6CB" w:rsidRDefault="00EC26CB" w:rsidP="00920DE3">
      <w:pPr>
        <w:spacing w:after="0" w:line="240" w:lineRule="auto"/>
      </w:pPr>
      <w:r>
        <w:separator/>
      </w:r>
    </w:p>
  </w:endnote>
  <w:endnote w:type="continuationSeparator" w:id="0">
    <w:p w:rsidR="00EC26CB" w:rsidRDefault="00EC26C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6CB" w:rsidRDefault="00EC26CB" w:rsidP="00920DE3">
      <w:pPr>
        <w:spacing w:after="0" w:line="240" w:lineRule="auto"/>
      </w:pPr>
      <w:r>
        <w:separator/>
      </w:r>
    </w:p>
  </w:footnote>
  <w:footnote w:type="continuationSeparator" w:id="0">
    <w:p w:rsidR="00EC26CB" w:rsidRDefault="00EC26C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6CB"/>
    <w:rsid w:val="00120749"/>
    <w:rsid w:val="00624CAE"/>
    <w:rsid w:val="00920DE3"/>
    <w:rsid w:val="00C009D8"/>
    <w:rsid w:val="00CF53C8"/>
    <w:rsid w:val="00E47068"/>
    <w:rsid w:val="00EC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2013-12-22T20:45:00Z</dcterms:created>
  <dcterms:modified xsi:type="dcterms:W3CDTF">2013-12-22T20:45:00Z</dcterms:modified>
</cp:coreProperties>
</file>