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417" w:rsidRDefault="00F27417" w:rsidP="00F27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FOO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27417" w:rsidRDefault="00F27417" w:rsidP="00F27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Thorp by Norwich. Clerk.</w:t>
      </w:r>
    </w:p>
    <w:p w:rsidR="00F27417" w:rsidRDefault="00F27417" w:rsidP="00F27417">
      <w:pPr>
        <w:rPr>
          <w:rFonts w:ascii="Times New Roman" w:hAnsi="Times New Roman" w:cs="Times New Roman"/>
        </w:rPr>
      </w:pPr>
    </w:p>
    <w:p w:rsidR="00F27417" w:rsidRDefault="00F27417" w:rsidP="00F27417">
      <w:pPr>
        <w:rPr>
          <w:rFonts w:ascii="Times New Roman" w:hAnsi="Times New Roman" w:cs="Times New Roman"/>
        </w:rPr>
      </w:pPr>
    </w:p>
    <w:p w:rsidR="00F27417" w:rsidRDefault="00F27417" w:rsidP="00F27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Ferman</w:t>
      </w:r>
      <w:proofErr w:type="spellEnd"/>
      <w:r>
        <w:rPr>
          <w:rFonts w:ascii="Times New Roman" w:hAnsi="Times New Roman" w:cs="Times New Roman"/>
        </w:rPr>
        <w:t>(q.v.) brought a plaint of debt against him and seven others.</w:t>
      </w:r>
    </w:p>
    <w:p w:rsidR="00F27417" w:rsidRDefault="00F27417" w:rsidP="00F27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3994">
          <w:rPr>
            <w:rStyle w:val="Hyperlink"/>
            <w:rFonts w:ascii="Times New Roman" w:hAnsi="Times New Roman" w:cs="Times New Roman"/>
          </w:rPr>
          <w:t>http://aalt.law.uh.edl.u/Indices/CP40Indices/CP40no888Pl.htm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27417" w:rsidRDefault="00F27417" w:rsidP="00F27417">
      <w:pPr>
        <w:rPr>
          <w:rFonts w:ascii="Times New Roman" w:hAnsi="Times New Roman" w:cs="Times New Roman"/>
        </w:rPr>
      </w:pPr>
    </w:p>
    <w:p w:rsidR="00F27417" w:rsidRDefault="00F27417" w:rsidP="00F27417">
      <w:pPr>
        <w:rPr>
          <w:rFonts w:ascii="Times New Roman" w:hAnsi="Times New Roman" w:cs="Times New Roman"/>
        </w:rPr>
      </w:pPr>
    </w:p>
    <w:p w:rsidR="00F27417" w:rsidRDefault="00F27417" w:rsidP="00F27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October 2017</w:t>
      </w:r>
    </w:p>
    <w:p w:rsidR="006B2F86" w:rsidRPr="00E71FC3" w:rsidRDefault="00F274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417" w:rsidRDefault="00F27417" w:rsidP="00E71FC3">
      <w:r>
        <w:separator/>
      </w:r>
    </w:p>
  </w:endnote>
  <w:endnote w:type="continuationSeparator" w:id="0">
    <w:p w:rsidR="00F27417" w:rsidRDefault="00F274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417" w:rsidRDefault="00F27417" w:rsidP="00E71FC3">
      <w:r>
        <w:separator/>
      </w:r>
    </w:p>
  </w:footnote>
  <w:footnote w:type="continuationSeparator" w:id="0">
    <w:p w:rsidR="00F27417" w:rsidRDefault="00F274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1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F0DBA-D96E-48E2-AA34-FC039F7A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74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74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l.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2017-10-19T19:36:00Z</dcterms:created>
  <dcterms:modified xsi:type="dcterms:W3CDTF">2017-10-19T19:37:00Z</dcterms:modified>
</cp:coreProperties>
</file>