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0D88" w:rsidRDefault="00EC0D88" w:rsidP="00EC0D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FONTEYN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EC0D88" w:rsidRDefault="00EC0D88" w:rsidP="00EC0D88">
      <w:pPr>
        <w:rPr>
          <w:rFonts w:ascii="Times New Roman" w:hAnsi="Times New Roman" w:cs="Times New Roman"/>
        </w:rPr>
      </w:pPr>
    </w:p>
    <w:p w:rsidR="00EC0D88" w:rsidRDefault="00EC0D88" w:rsidP="00EC0D88">
      <w:pPr>
        <w:rPr>
          <w:rFonts w:ascii="Times New Roman" w:hAnsi="Times New Roman" w:cs="Times New Roman"/>
        </w:rPr>
      </w:pPr>
    </w:p>
    <w:p w:rsidR="00EC0D88" w:rsidRDefault="00EC0D88" w:rsidP="00EC0D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John </w:t>
      </w:r>
      <w:proofErr w:type="spellStart"/>
      <w:r>
        <w:rPr>
          <w:rFonts w:ascii="Times New Roman" w:hAnsi="Times New Roman" w:cs="Times New Roman"/>
        </w:rPr>
        <w:t>Smale</w:t>
      </w:r>
      <w:proofErr w:type="spellEnd"/>
      <w:r>
        <w:rPr>
          <w:rFonts w:ascii="Times New Roman" w:hAnsi="Times New Roman" w:cs="Times New Roman"/>
        </w:rPr>
        <w:t xml:space="preserve"> of Dene Prior, Devon(q.v.).</w:t>
      </w:r>
    </w:p>
    <w:p w:rsidR="00EC0D88" w:rsidRDefault="00EC0D88" w:rsidP="00EC0D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F05BF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EC0D88" w:rsidRDefault="00EC0D88" w:rsidP="00EC0D88">
      <w:pPr>
        <w:rPr>
          <w:rFonts w:ascii="Times New Roman" w:hAnsi="Times New Roman" w:cs="Times New Roman"/>
        </w:rPr>
      </w:pPr>
    </w:p>
    <w:p w:rsidR="00EC0D88" w:rsidRDefault="00EC0D88" w:rsidP="00EC0D88">
      <w:pPr>
        <w:rPr>
          <w:rFonts w:ascii="Times New Roman" w:hAnsi="Times New Roman" w:cs="Times New Roman"/>
        </w:rPr>
      </w:pPr>
    </w:p>
    <w:p w:rsidR="00EC0D88" w:rsidRDefault="00EC0D88" w:rsidP="00EC0D8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October 2017</w:t>
      </w:r>
    </w:p>
    <w:p w:rsidR="006B2F86" w:rsidRPr="00E71FC3" w:rsidRDefault="00EC0D8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0D88" w:rsidRDefault="00EC0D88" w:rsidP="00E71FC3">
      <w:r>
        <w:separator/>
      </w:r>
    </w:p>
  </w:endnote>
  <w:endnote w:type="continuationSeparator" w:id="0">
    <w:p w:rsidR="00EC0D88" w:rsidRDefault="00EC0D8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0D88" w:rsidRDefault="00EC0D88" w:rsidP="00E71FC3">
      <w:r>
        <w:separator/>
      </w:r>
    </w:p>
  </w:footnote>
  <w:footnote w:type="continuationSeparator" w:id="0">
    <w:p w:rsidR="00EC0D88" w:rsidRDefault="00EC0D8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D8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C0D88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2A95AF-EB0C-4CEA-9F66-E39C7CA1B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0D8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EC0D8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2017-10-31T19:32:00Z</dcterms:created>
  <dcterms:modified xsi:type="dcterms:W3CDTF">2017-10-31T19:33:00Z</dcterms:modified>
</cp:coreProperties>
</file>