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7B632" w14:textId="1565B7C5" w:rsidR="006B2F86" w:rsidRDefault="00B618A6" w:rsidP="00E71FC3">
      <w:pPr>
        <w:pStyle w:val="NoSpacing"/>
      </w:pPr>
      <w:r>
        <w:rPr>
          <w:u w:val="single"/>
        </w:rPr>
        <w:t>Joan FONTEYN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14:paraId="7A47CF03" w14:textId="0D58A78F" w:rsidR="00B618A6" w:rsidRDefault="00B618A6" w:rsidP="00E71FC3">
      <w:pPr>
        <w:pStyle w:val="NoSpacing"/>
      </w:pPr>
      <w:r>
        <w:t>of Canterbury.</w:t>
      </w:r>
    </w:p>
    <w:p w14:paraId="1D20D2B9" w14:textId="0F40B869" w:rsidR="00B618A6" w:rsidRDefault="00B618A6" w:rsidP="00E71FC3">
      <w:pPr>
        <w:pStyle w:val="NoSpacing"/>
      </w:pPr>
    </w:p>
    <w:p w14:paraId="40EF4646" w14:textId="3667B2C3" w:rsidR="00B618A6" w:rsidRDefault="00B618A6" w:rsidP="00E71FC3">
      <w:pPr>
        <w:pStyle w:val="NoSpacing"/>
      </w:pPr>
    </w:p>
    <w:p w14:paraId="4341B9AF" w14:textId="2423C9F9" w:rsidR="00B618A6" w:rsidRDefault="00B618A6" w:rsidP="00E71FC3">
      <w:pPr>
        <w:pStyle w:val="NoSpacing"/>
      </w:pPr>
      <w:r>
        <w:t xml:space="preserve">Daughter of William </w:t>
      </w:r>
      <w:proofErr w:type="spellStart"/>
      <w:r>
        <w:t>Founteyn</w:t>
      </w:r>
      <w:proofErr w:type="spellEnd"/>
      <w:r>
        <w:t>.   (Cowper p.113)</w:t>
      </w:r>
    </w:p>
    <w:p w14:paraId="0C081A05" w14:textId="4BAA4787" w:rsidR="00B618A6" w:rsidRDefault="00B618A6" w:rsidP="00E71FC3">
      <w:pPr>
        <w:pStyle w:val="NoSpacing"/>
      </w:pPr>
      <w:r>
        <w:t xml:space="preserve">= William </w:t>
      </w:r>
      <w:proofErr w:type="spellStart"/>
      <w:r>
        <w:t>Cros</w:t>
      </w:r>
      <w:proofErr w:type="spellEnd"/>
      <w:r>
        <w:t>, tailor(q.v.).   (ibid.)</w:t>
      </w:r>
    </w:p>
    <w:p w14:paraId="5E86D338" w14:textId="7561E8A0" w:rsidR="00B618A6" w:rsidRDefault="00B618A6" w:rsidP="00E71FC3">
      <w:pPr>
        <w:pStyle w:val="NoSpacing"/>
      </w:pPr>
    </w:p>
    <w:p w14:paraId="482647CC" w14:textId="7F9D38BE" w:rsidR="00B618A6" w:rsidRDefault="00B618A6" w:rsidP="00E71FC3">
      <w:pPr>
        <w:pStyle w:val="NoSpacing"/>
      </w:pPr>
    </w:p>
    <w:p w14:paraId="4D96D6D8" w14:textId="2219A140" w:rsidR="00B618A6" w:rsidRPr="00B618A6" w:rsidRDefault="00B618A6" w:rsidP="00E71FC3">
      <w:pPr>
        <w:pStyle w:val="NoSpacing"/>
      </w:pPr>
      <w:r>
        <w:t>5 July 2018</w:t>
      </w:r>
      <w:bookmarkStart w:id="0" w:name="_GoBack"/>
      <w:bookmarkEnd w:id="0"/>
    </w:p>
    <w:sectPr w:rsidR="00B618A6" w:rsidRPr="00B618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D8126" w14:textId="77777777" w:rsidR="00B618A6" w:rsidRDefault="00B618A6" w:rsidP="00E71FC3">
      <w:pPr>
        <w:spacing w:after="0" w:line="240" w:lineRule="auto"/>
      </w:pPr>
      <w:r>
        <w:separator/>
      </w:r>
    </w:p>
  </w:endnote>
  <w:endnote w:type="continuationSeparator" w:id="0">
    <w:p w14:paraId="0311F750" w14:textId="77777777" w:rsidR="00B618A6" w:rsidRDefault="00B618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8B6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BD5D8" w14:textId="77777777" w:rsidR="00B618A6" w:rsidRDefault="00B618A6" w:rsidP="00E71FC3">
      <w:pPr>
        <w:spacing w:after="0" w:line="240" w:lineRule="auto"/>
      </w:pPr>
      <w:r>
        <w:separator/>
      </w:r>
    </w:p>
  </w:footnote>
  <w:footnote w:type="continuationSeparator" w:id="0">
    <w:p w14:paraId="61330546" w14:textId="77777777" w:rsidR="00B618A6" w:rsidRDefault="00B618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A6"/>
    <w:rsid w:val="001A7C09"/>
    <w:rsid w:val="00577BD5"/>
    <w:rsid w:val="00656CBA"/>
    <w:rsid w:val="006A1F77"/>
    <w:rsid w:val="00733BE7"/>
    <w:rsid w:val="00AB52E8"/>
    <w:rsid w:val="00B16D3F"/>
    <w:rsid w:val="00B618A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6D6A"/>
  <w15:chartTrackingRefBased/>
  <w15:docId w15:val="{FE387021-0EC0-4837-B879-60AD3AA6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2018-07-05T20:32:00Z</dcterms:created>
  <dcterms:modified xsi:type="dcterms:W3CDTF">2018-07-05T20:34:00Z</dcterms:modified>
</cp:coreProperties>
</file>