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7BB633" w14:textId="77777777" w:rsidR="00003AEF" w:rsidRDefault="00003AEF" w:rsidP="00003AEF">
      <w:pPr>
        <w:pStyle w:val="NoSpacing"/>
      </w:pPr>
      <w:r>
        <w:rPr>
          <w:u w:val="single"/>
        </w:rPr>
        <w:t>William FONTELL</w:t>
      </w:r>
      <w:r>
        <w:t xml:space="preserve">       (fl.1449-53)</w:t>
      </w:r>
    </w:p>
    <w:p w14:paraId="2D097BED" w14:textId="77777777" w:rsidR="00003AEF" w:rsidRDefault="00003AEF" w:rsidP="00003AEF">
      <w:pPr>
        <w:pStyle w:val="NoSpacing"/>
      </w:pPr>
      <w:r>
        <w:t>Rector of St.Mary’s Church, Hampstead Marshall, Berkshire.</w:t>
      </w:r>
    </w:p>
    <w:p w14:paraId="5FE3EBD1" w14:textId="77777777" w:rsidR="00003AEF" w:rsidRDefault="00003AEF" w:rsidP="00003AEF">
      <w:pPr>
        <w:pStyle w:val="NoSpacing"/>
      </w:pPr>
    </w:p>
    <w:p w14:paraId="45DA9E05" w14:textId="77777777" w:rsidR="00003AEF" w:rsidRDefault="00003AEF" w:rsidP="00003AEF">
      <w:pPr>
        <w:pStyle w:val="NoSpacing"/>
      </w:pPr>
    </w:p>
    <w:p w14:paraId="6EED11A3" w14:textId="77777777" w:rsidR="00003AEF" w:rsidRDefault="00003AEF" w:rsidP="00003AEF">
      <w:pPr>
        <w:pStyle w:val="NoSpacing"/>
      </w:pPr>
      <w:r>
        <w:tab/>
        <w:t>1449</w:t>
      </w:r>
      <w:r>
        <w:tab/>
        <w:t>He became Rector.</w:t>
      </w:r>
    </w:p>
    <w:p w14:paraId="17CA82AB" w14:textId="77777777" w:rsidR="00003AEF" w:rsidRDefault="00003AEF" w:rsidP="00003AEF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http://www.hamsteadmarshall.net/church/rectors.htm</w:t>
        </w:r>
      </w:hyperlink>
      <w:r>
        <w:t>)</w:t>
      </w:r>
    </w:p>
    <w:p w14:paraId="1E2113FD" w14:textId="4C2D6C34" w:rsidR="006C0F1B" w:rsidRDefault="006C0F1B" w:rsidP="00003AEF">
      <w:pPr>
        <w:pStyle w:val="NoSpacing"/>
      </w:pPr>
      <w:r>
        <w:t>14 Jul.</w:t>
      </w:r>
      <w:r>
        <w:tab/>
        <w:t>1453</w:t>
      </w:r>
      <w:r>
        <w:tab/>
        <w:t>He had resigned by this date.    (C.P.R. 1452-61 p.92)</w:t>
      </w:r>
    </w:p>
    <w:p w14:paraId="4F0395B0" w14:textId="77777777" w:rsidR="00003AEF" w:rsidRDefault="00003AEF" w:rsidP="00003AEF">
      <w:pPr>
        <w:pStyle w:val="NoSpacing"/>
      </w:pPr>
    </w:p>
    <w:p w14:paraId="57926A49" w14:textId="77777777" w:rsidR="00003AEF" w:rsidRDefault="00003AEF" w:rsidP="00003AEF">
      <w:pPr>
        <w:pStyle w:val="NoSpacing"/>
      </w:pPr>
    </w:p>
    <w:p w14:paraId="27045B32" w14:textId="77777777" w:rsidR="00E47068" w:rsidRDefault="00003AEF" w:rsidP="00003AEF">
      <w:pPr>
        <w:pStyle w:val="NoSpacing"/>
      </w:pPr>
      <w:r>
        <w:t>25 August 2013</w:t>
      </w:r>
    </w:p>
    <w:p w14:paraId="6CBFAA9D" w14:textId="28778982" w:rsidR="006C0F1B" w:rsidRPr="00C009D8" w:rsidRDefault="006C0F1B" w:rsidP="00003AEF">
      <w:pPr>
        <w:pStyle w:val="NoSpacing"/>
      </w:pPr>
      <w:r>
        <w:t>16 July 2024</w:t>
      </w:r>
    </w:p>
    <w:sectPr w:rsidR="006C0F1B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6E2C04" w14:textId="77777777" w:rsidR="00003AEF" w:rsidRDefault="00003AEF" w:rsidP="00920DE3">
      <w:pPr>
        <w:spacing w:after="0" w:line="240" w:lineRule="auto"/>
      </w:pPr>
      <w:r>
        <w:separator/>
      </w:r>
    </w:p>
  </w:endnote>
  <w:endnote w:type="continuationSeparator" w:id="0">
    <w:p w14:paraId="68686928" w14:textId="77777777" w:rsidR="00003AEF" w:rsidRDefault="00003A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1A9FDD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7C79AD" w14:textId="77777777" w:rsidR="00C009D8" w:rsidRPr="00C009D8" w:rsidRDefault="00C009D8">
    <w:pPr>
      <w:pStyle w:val="Footer"/>
    </w:pPr>
    <w:r>
      <w:t>Copyright I.S.Rogers 9 August 2013</w:t>
    </w:r>
  </w:p>
  <w:p w14:paraId="3C54A941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76649C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AE5376" w14:textId="77777777" w:rsidR="00003AEF" w:rsidRDefault="00003AEF" w:rsidP="00920DE3">
      <w:pPr>
        <w:spacing w:after="0" w:line="240" w:lineRule="auto"/>
      </w:pPr>
      <w:r>
        <w:separator/>
      </w:r>
    </w:p>
  </w:footnote>
  <w:footnote w:type="continuationSeparator" w:id="0">
    <w:p w14:paraId="2F791CBE" w14:textId="77777777" w:rsidR="00003AEF" w:rsidRDefault="00003A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4874B6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86EAD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9318F5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3AEF"/>
    <w:rsid w:val="00003AEF"/>
    <w:rsid w:val="00120749"/>
    <w:rsid w:val="00624CAE"/>
    <w:rsid w:val="006364A4"/>
    <w:rsid w:val="006C0F1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8CC0D"/>
  <w15:docId w15:val="{CC62FF6A-7456-4E44-9D0C-1F444B2A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03AE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amsteadmarshall.net/church/rectors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2014-01-13T22:24:00Z</dcterms:created>
  <dcterms:modified xsi:type="dcterms:W3CDTF">2024-07-16T12:21:00Z</dcterms:modified>
</cp:coreProperties>
</file>