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00" w:rsidRDefault="004D2700" w:rsidP="004D2700">
      <w:pPr>
        <w:pStyle w:val="NoSpacing"/>
      </w:pPr>
      <w:r>
        <w:rPr>
          <w:u w:val="single"/>
        </w:rPr>
        <w:t>John FONTAYN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4D2700" w:rsidRDefault="004D2700" w:rsidP="004D2700">
      <w:pPr>
        <w:pStyle w:val="NoSpacing"/>
      </w:pPr>
    </w:p>
    <w:p w:rsidR="004D2700" w:rsidRDefault="004D2700" w:rsidP="004D2700">
      <w:pPr>
        <w:pStyle w:val="NoSpacing"/>
      </w:pPr>
    </w:p>
    <w:p w:rsidR="004D2700" w:rsidRDefault="004D2700" w:rsidP="004D2700">
      <w:pPr>
        <w:pStyle w:val="NoSpacing"/>
      </w:pPr>
      <w:r>
        <w:t>16 Jun.1433</w:t>
      </w:r>
      <w:r>
        <w:tab/>
        <w:t xml:space="preserve">He was a juror on the inquisition post mortem held in </w:t>
      </w:r>
      <w:proofErr w:type="spellStart"/>
      <w:r>
        <w:t>Litcham</w:t>
      </w:r>
      <w:proofErr w:type="spellEnd"/>
      <w:r>
        <w:t>, Norfolk,</w:t>
      </w:r>
    </w:p>
    <w:p w:rsidR="004D2700" w:rsidRDefault="004D2700" w:rsidP="004D2700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Dru</w:t>
      </w:r>
      <w:proofErr w:type="spellEnd"/>
      <w:r>
        <w:t>(q.v.).</w:t>
      </w:r>
    </w:p>
    <w:p w:rsidR="004D2700" w:rsidRDefault="004D2700" w:rsidP="004D270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23-16)</w:t>
      </w:r>
    </w:p>
    <w:p w:rsidR="004D2700" w:rsidRDefault="004D2700" w:rsidP="004D2700">
      <w:pPr>
        <w:pStyle w:val="NoSpacing"/>
      </w:pPr>
    </w:p>
    <w:p w:rsidR="004D2700" w:rsidRDefault="004D2700" w:rsidP="004D2700">
      <w:pPr>
        <w:pStyle w:val="NoSpacing"/>
      </w:pPr>
    </w:p>
    <w:p w:rsidR="004D2700" w:rsidRPr="007D53EB" w:rsidRDefault="004D2700" w:rsidP="004D2700">
      <w:pPr>
        <w:pStyle w:val="NoSpacing"/>
      </w:pPr>
      <w:r>
        <w:t>20 April 2017</w:t>
      </w:r>
    </w:p>
    <w:p w:rsidR="006B2F86" w:rsidRPr="004D2700" w:rsidRDefault="004D2700" w:rsidP="00E71FC3">
      <w:pPr>
        <w:pStyle w:val="NoSpacing"/>
      </w:pPr>
      <w:bookmarkStart w:id="0" w:name="_GoBack"/>
      <w:bookmarkEnd w:id="0"/>
    </w:p>
    <w:sectPr w:rsidR="006B2F86" w:rsidRPr="004D27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700" w:rsidRDefault="004D2700" w:rsidP="00E71FC3">
      <w:pPr>
        <w:spacing w:after="0" w:line="240" w:lineRule="auto"/>
      </w:pPr>
      <w:r>
        <w:separator/>
      </w:r>
    </w:p>
  </w:endnote>
  <w:endnote w:type="continuationSeparator" w:id="0">
    <w:p w:rsidR="004D2700" w:rsidRDefault="004D27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700" w:rsidRDefault="004D2700" w:rsidP="00E71FC3">
      <w:pPr>
        <w:spacing w:after="0" w:line="240" w:lineRule="auto"/>
      </w:pPr>
      <w:r>
        <w:separator/>
      </w:r>
    </w:p>
  </w:footnote>
  <w:footnote w:type="continuationSeparator" w:id="0">
    <w:p w:rsidR="004D2700" w:rsidRDefault="004D27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700"/>
    <w:rsid w:val="001A7C09"/>
    <w:rsid w:val="004D270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32C01"/>
  <w15:chartTrackingRefBased/>
  <w15:docId w15:val="{1E55BA43-73E7-4802-BEAE-ADB26AAD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2017-04-20T20:05:00Z</dcterms:created>
  <dcterms:modified xsi:type="dcterms:W3CDTF">2017-04-20T20:06:00Z</dcterms:modified>
</cp:coreProperties>
</file>