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820F2" w14:textId="77777777" w:rsidR="00DC54E5" w:rsidRDefault="00DC54E5" w:rsidP="00DC5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FONHELL</w:t>
      </w:r>
      <w:r>
        <w:rPr>
          <w:rFonts w:ascii="Times New Roman" w:hAnsi="Times New Roman" w:cs="Times New Roman"/>
        </w:rPr>
        <w:t xml:space="preserve">       (fl.1483)</w:t>
      </w:r>
    </w:p>
    <w:p w14:paraId="6D44A16E" w14:textId="77777777" w:rsidR="00DC54E5" w:rsidRDefault="00DC54E5" w:rsidP="00DC54E5">
      <w:pPr>
        <w:rPr>
          <w:rFonts w:ascii="Times New Roman" w:hAnsi="Times New Roman" w:cs="Times New Roman"/>
        </w:rPr>
      </w:pPr>
    </w:p>
    <w:p w14:paraId="7CF1D7AB" w14:textId="77777777" w:rsidR="00DC54E5" w:rsidRDefault="00DC54E5" w:rsidP="00DC54E5">
      <w:pPr>
        <w:rPr>
          <w:rFonts w:ascii="Times New Roman" w:hAnsi="Times New Roman" w:cs="Times New Roman"/>
        </w:rPr>
      </w:pPr>
    </w:p>
    <w:p w14:paraId="64EBABBD" w14:textId="77777777" w:rsidR="00DC54E5" w:rsidRDefault="00DC54E5" w:rsidP="00DC5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Elizabeth </w:t>
      </w:r>
      <w:proofErr w:type="spellStart"/>
      <w:r>
        <w:rPr>
          <w:rFonts w:ascii="Times New Roman" w:hAnsi="Times New Roman" w:cs="Times New Roman"/>
        </w:rPr>
        <w:t>Champernon</w:t>
      </w:r>
      <w:proofErr w:type="spellEnd"/>
      <w:r>
        <w:rPr>
          <w:rFonts w:ascii="Times New Roman" w:hAnsi="Times New Roman" w:cs="Times New Roman"/>
        </w:rPr>
        <w:t>(q.v.) made a plaint of debt against Thomas</w:t>
      </w:r>
    </w:p>
    <w:p w14:paraId="40284BCD" w14:textId="77777777" w:rsidR="00DC54E5" w:rsidRDefault="00DC54E5" w:rsidP="00DC5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Lymbery</w:t>
      </w:r>
      <w:proofErr w:type="spellEnd"/>
      <w:r>
        <w:rPr>
          <w:rFonts w:ascii="Times New Roman" w:hAnsi="Times New Roman" w:cs="Times New Roman"/>
        </w:rPr>
        <w:t xml:space="preserve"> of Padstow, Cornwall(q.v.).</w:t>
      </w:r>
    </w:p>
    <w:p w14:paraId="64F0BEA7" w14:textId="77777777" w:rsidR="00DC54E5" w:rsidRDefault="00DC54E5" w:rsidP="00DC5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2CEFBF1" w14:textId="77777777" w:rsidR="00DC54E5" w:rsidRDefault="00DC54E5" w:rsidP="00DC54E5">
      <w:pPr>
        <w:rPr>
          <w:rFonts w:ascii="Times New Roman" w:hAnsi="Times New Roman" w:cs="Times New Roman"/>
        </w:rPr>
      </w:pPr>
    </w:p>
    <w:p w14:paraId="59A3F5E9" w14:textId="77777777" w:rsidR="00DC54E5" w:rsidRDefault="00DC54E5" w:rsidP="00DC54E5">
      <w:pPr>
        <w:rPr>
          <w:rFonts w:ascii="Times New Roman" w:hAnsi="Times New Roman" w:cs="Times New Roman"/>
        </w:rPr>
      </w:pPr>
    </w:p>
    <w:p w14:paraId="021DCFAE" w14:textId="77777777" w:rsidR="00DC54E5" w:rsidRDefault="00DC54E5" w:rsidP="00DC5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2019</w:t>
      </w:r>
    </w:p>
    <w:p w14:paraId="4CB4FD22" w14:textId="77777777" w:rsidR="006B2F86" w:rsidRPr="00DC54E5" w:rsidRDefault="00DC54E5" w:rsidP="00DC54E5">
      <w:bookmarkStart w:id="0" w:name="_GoBack"/>
      <w:bookmarkEnd w:id="0"/>
    </w:p>
    <w:sectPr w:rsidR="006B2F86" w:rsidRPr="00DC54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9BD48" w14:textId="77777777" w:rsidR="00DC54E5" w:rsidRDefault="00DC54E5" w:rsidP="00E71FC3">
      <w:r>
        <w:separator/>
      </w:r>
    </w:p>
  </w:endnote>
  <w:endnote w:type="continuationSeparator" w:id="0">
    <w:p w14:paraId="3D1AE7C9" w14:textId="77777777" w:rsidR="00DC54E5" w:rsidRDefault="00DC54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093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1AB84" w14:textId="77777777" w:rsidR="00DC54E5" w:rsidRDefault="00DC54E5" w:rsidP="00E71FC3">
      <w:r>
        <w:separator/>
      </w:r>
    </w:p>
  </w:footnote>
  <w:footnote w:type="continuationSeparator" w:id="0">
    <w:p w14:paraId="01E65F1C" w14:textId="77777777" w:rsidR="00DC54E5" w:rsidRDefault="00DC54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E5"/>
    <w:rsid w:val="001A7C09"/>
    <w:rsid w:val="00577BD5"/>
    <w:rsid w:val="00656CBA"/>
    <w:rsid w:val="006A1F77"/>
    <w:rsid w:val="00733BE7"/>
    <w:rsid w:val="00AB52E8"/>
    <w:rsid w:val="00B16D3F"/>
    <w:rsid w:val="00BB41AC"/>
    <w:rsid w:val="00DC54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C4F57"/>
  <w15:chartTrackingRefBased/>
  <w15:docId w15:val="{2C45D683-3915-432B-8590-BFB05149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4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2019-07-08T20:21:00Z</dcterms:created>
  <dcterms:modified xsi:type="dcterms:W3CDTF">2019-07-08T20:22:00Z</dcterms:modified>
</cp:coreProperties>
</file>