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AAF74" w14:textId="77777777" w:rsidR="00AB243E" w:rsidRDefault="00AB243E" w:rsidP="00AB24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FONCELL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0D29DE32" w14:textId="77777777" w:rsidR="00AB243E" w:rsidRDefault="00AB243E" w:rsidP="00AB24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Herefordshire.</w:t>
      </w:r>
    </w:p>
    <w:p w14:paraId="1A3DCA9B" w14:textId="77777777" w:rsidR="00AB243E" w:rsidRDefault="00AB243E" w:rsidP="00AB24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9256C1" w14:textId="77777777" w:rsidR="00AB243E" w:rsidRDefault="00AB243E" w:rsidP="00AB24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16F7AA" w14:textId="77777777" w:rsidR="00AB243E" w:rsidRDefault="00AB243E" w:rsidP="00AB243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Herefordshire the tax of a fifteenth and a tenth granted to the King at the last Parliament.</w:t>
      </w:r>
    </w:p>
    <w:p w14:paraId="58280E85" w14:textId="77777777" w:rsidR="00AB243E" w:rsidRDefault="00AB243E" w:rsidP="00AB24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p.190)</w:t>
      </w:r>
    </w:p>
    <w:p w14:paraId="13C1F563" w14:textId="77777777" w:rsidR="00AB243E" w:rsidRDefault="00AB243E" w:rsidP="00AB24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EF8E1D" w14:textId="77777777" w:rsidR="00AB243E" w:rsidRDefault="00AB243E" w:rsidP="00AB24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BBC64" w14:textId="77777777" w:rsidR="00AB243E" w:rsidRDefault="00AB243E" w:rsidP="00AB24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463F07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CDF42" w14:textId="77777777" w:rsidR="00AB243E" w:rsidRDefault="00AB243E" w:rsidP="009139A6">
      <w:r>
        <w:separator/>
      </w:r>
    </w:p>
  </w:endnote>
  <w:endnote w:type="continuationSeparator" w:id="0">
    <w:p w14:paraId="35C36401" w14:textId="77777777" w:rsidR="00AB243E" w:rsidRDefault="00AB24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983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9A5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D84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7F3E7" w14:textId="77777777" w:rsidR="00AB243E" w:rsidRDefault="00AB243E" w:rsidP="009139A6">
      <w:r>
        <w:separator/>
      </w:r>
    </w:p>
  </w:footnote>
  <w:footnote w:type="continuationSeparator" w:id="0">
    <w:p w14:paraId="5242BEE7" w14:textId="77777777" w:rsidR="00AB243E" w:rsidRDefault="00AB24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442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0CB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C34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3E"/>
    <w:rsid w:val="000666E0"/>
    <w:rsid w:val="002510B7"/>
    <w:rsid w:val="005C130B"/>
    <w:rsid w:val="00826F5C"/>
    <w:rsid w:val="009139A6"/>
    <w:rsid w:val="009448BB"/>
    <w:rsid w:val="00A3176C"/>
    <w:rsid w:val="00AB243E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6E75C"/>
  <w15:chartTrackingRefBased/>
  <w15:docId w15:val="{0AA2BCE5-E350-4A1A-8685-D98669B06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2021-06-08T11:14:00Z</dcterms:created>
  <dcterms:modified xsi:type="dcterms:W3CDTF">2021-06-08T11:15:00Z</dcterms:modified>
</cp:coreProperties>
</file>