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90015B" w14:textId="77777777" w:rsidR="00A370AD" w:rsidRDefault="00A370AD" w:rsidP="00A370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FOLYNBY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4690B7BB" w14:textId="2AE3A160" w:rsidR="00A370AD" w:rsidRDefault="00A370AD" w:rsidP="00A370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York.</w:t>
      </w:r>
    </w:p>
    <w:p w14:paraId="38E55933" w14:textId="77777777" w:rsidR="00A370AD" w:rsidRDefault="00A370AD" w:rsidP="00A37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9BD251" w14:textId="77777777" w:rsidR="00A370AD" w:rsidRDefault="00A370AD" w:rsidP="00A37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E050A1" w14:textId="77777777" w:rsidR="00A370AD" w:rsidRDefault="00A370AD" w:rsidP="00A370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the conventual church of the Franciscans in </w:t>
      </w:r>
      <w:proofErr w:type="gramStart"/>
      <w:r>
        <w:rPr>
          <w:rFonts w:ascii="Times New Roman" w:hAnsi="Times New Roman" w:cs="Times New Roman"/>
          <w:sz w:val="24"/>
          <w:szCs w:val="24"/>
        </w:rPr>
        <w:t>York</w:t>
      </w:r>
      <w:proofErr w:type="gramEnd"/>
    </w:p>
    <w:p w14:paraId="75821D35" w14:textId="77777777" w:rsidR="00A370AD" w:rsidRDefault="00A370AD" w:rsidP="00A370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1BA7699A" w14:textId="77777777" w:rsidR="00A370AD" w:rsidRDefault="00A370AD" w:rsidP="00A370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.94)</w:t>
      </w:r>
    </w:p>
    <w:p w14:paraId="008AE96E" w14:textId="77777777" w:rsidR="00A370AD" w:rsidRDefault="00A370AD" w:rsidP="00A37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29C214" w14:textId="77777777" w:rsidR="00A370AD" w:rsidRDefault="00A370AD" w:rsidP="00A37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075E0C" w14:textId="77777777" w:rsidR="00A370AD" w:rsidRPr="00C17D89" w:rsidRDefault="00A370AD" w:rsidP="00A370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March 2021 </w:t>
      </w:r>
    </w:p>
    <w:p w14:paraId="4DE0C084" w14:textId="4AAFBD36" w:rsidR="00BA00AB" w:rsidRPr="00A370AD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370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D98169" w14:textId="77777777" w:rsidR="00A370AD" w:rsidRDefault="00A370AD" w:rsidP="009139A6">
      <w:r>
        <w:separator/>
      </w:r>
    </w:p>
  </w:endnote>
  <w:endnote w:type="continuationSeparator" w:id="0">
    <w:p w14:paraId="26E34F1D" w14:textId="77777777" w:rsidR="00A370AD" w:rsidRDefault="00A370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FAA7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49A47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B22A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4666AA" w14:textId="77777777" w:rsidR="00A370AD" w:rsidRDefault="00A370AD" w:rsidP="009139A6">
      <w:r>
        <w:separator/>
      </w:r>
    </w:p>
  </w:footnote>
  <w:footnote w:type="continuationSeparator" w:id="0">
    <w:p w14:paraId="42A01727" w14:textId="77777777" w:rsidR="00A370AD" w:rsidRDefault="00A370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FAE5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E6B1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D267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0AD"/>
    <w:rsid w:val="000666E0"/>
    <w:rsid w:val="002510B7"/>
    <w:rsid w:val="005C130B"/>
    <w:rsid w:val="00826F5C"/>
    <w:rsid w:val="009139A6"/>
    <w:rsid w:val="009448BB"/>
    <w:rsid w:val="00A3176C"/>
    <w:rsid w:val="00A370AD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8EEF6"/>
  <w15:chartTrackingRefBased/>
  <w15:docId w15:val="{B7736790-5919-4F1C-AC63-D1C7BE49D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2021-03-01T13:59:00Z</dcterms:created>
  <dcterms:modified xsi:type="dcterms:W3CDTF">2021-03-01T14:00:00Z</dcterms:modified>
</cp:coreProperties>
</file>