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1A628" w14:textId="6A630337" w:rsidR="006B2F86" w:rsidRDefault="00BA0955" w:rsidP="00E71FC3">
      <w:pPr>
        <w:pStyle w:val="NoSpacing"/>
      </w:pPr>
      <w:r>
        <w:rPr>
          <w:u w:val="single"/>
        </w:rPr>
        <w:t>Stephen FOLYGAN</w:t>
      </w:r>
      <w:r>
        <w:t xml:space="preserve">       (fl.1400)</w:t>
      </w:r>
    </w:p>
    <w:p w14:paraId="737F4140" w14:textId="58F04F7A" w:rsidR="00BA0955" w:rsidRDefault="00BA0955" w:rsidP="00E71FC3">
      <w:pPr>
        <w:pStyle w:val="NoSpacing"/>
      </w:pPr>
      <w:r>
        <w:t>of the diocese of Exeter.</w:t>
      </w:r>
    </w:p>
    <w:p w14:paraId="1625DE02" w14:textId="45C29F4F" w:rsidR="00BA0955" w:rsidRDefault="00BA0955" w:rsidP="00E71FC3">
      <w:pPr>
        <w:pStyle w:val="NoSpacing"/>
      </w:pPr>
    </w:p>
    <w:p w14:paraId="56667676" w14:textId="33DB61C3" w:rsidR="00BA0955" w:rsidRDefault="00BA0955" w:rsidP="00E71FC3">
      <w:pPr>
        <w:pStyle w:val="NoSpacing"/>
      </w:pPr>
    </w:p>
    <w:p w14:paraId="024247F7" w14:textId="46C30D18" w:rsidR="00BA0955" w:rsidRDefault="00BA0955" w:rsidP="00E71FC3">
      <w:pPr>
        <w:pStyle w:val="NoSpacing"/>
      </w:pPr>
      <w:r>
        <w:t>18 May1400</w:t>
      </w:r>
      <w:r>
        <w:tab/>
        <w:t>He was ordained to his first tonsure in Tavistock.</w:t>
      </w:r>
    </w:p>
    <w:p w14:paraId="43DA23FD" w14:textId="520B3AC6" w:rsidR="00BA0955" w:rsidRDefault="00BA0955" w:rsidP="00E71FC3">
      <w:pPr>
        <w:pStyle w:val="NoSpacing"/>
      </w:pPr>
      <w:r>
        <w:tab/>
      </w:r>
      <w:r>
        <w:tab/>
        <w:t>(“Stafford Register” pp.431 and 425)</w:t>
      </w:r>
    </w:p>
    <w:p w14:paraId="13DAA6C2" w14:textId="463C185F" w:rsidR="00BA0955" w:rsidRDefault="00BA0955" w:rsidP="00E71FC3">
      <w:pPr>
        <w:pStyle w:val="NoSpacing"/>
      </w:pPr>
    </w:p>
    <w:p w14:paraId="0A7FE1B0" w14:textId="6701C300" w:rsidR="00BA0955" w:rsidRDefault="00BA0955" w:rsidP="00E71FC3">
      <w:pPr>
        <w:pStyle w:val="NoSpacing"/>
      </w:pPr>
    </w:p>
    <w:p w14:paraId="49A2BB54" w14:textId="3177D332" w:rsidR="00BA0955" w:rsidRDefault="00BA0955" w:rsidP="00E71FC3">
      <w:pPr>
        <w:pStyle w:val="NoSpacing"/>
      </w:pPr>
      <w:r>
        <w:t>8 July 2019</w:t>
      </w:r>
    </w:p>
    <w:p w14:paraId="5CEDE095" w14:textId="77777777" w:rsidR="00BA0955" w:rsidRPr="00BA0955" w:rsidRDefault="00BA0955" w:rsidP="00E71FC3">
      <w:pPr>
        <w:pStyle w:val="NoSpacing"/>
      </w:pPr>
      <w:bookmarkStart w:id="0" w:name="_GoBack"/>
      <w:bookmarkEnd w:id="0"/>
    </w:p>
    <w:sectPr w:rsidR="00BA0955" w:rsidRPr="00BA09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56D55" w14:textId="77777777" w:rsidR="00BA0955" w:rsidRDefault="00BA0955" w:rsidP="00E71FC3">
      <w:pPr>
        <w:spacing w:after="0" w:line="240" w:lineRule="auto"/>
      </w:pPr>
      <w:r>
        <w:separator/>
      </w:r>
    </w:p>
  </w:endnote>
  <w:endnote w:type="continuationSeparator" w:id="0">
    <w:p w14:paraId="00D6CF85" w14:textId="77777777" w:rsidR="00BA0955" w:rsidRDefault="00BA09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A42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083AE" w14:textId="77777777" w:rsidR="00BA0955" w:rsidRDefault="00BA0955" w:rsidP="00E71FC3">
      <w:pPr>
        <w:spacing w:after="0" w:line="240" w:lineRule="auto"/>
      </w:pPr>
      <w:r>
        <w:separator/>
      </w:r>
    </w:p>
  </w:footnote>
  <w:footnote w:type="continuationSeparator" w:id="0">
    <w:p w14:paraId="6C0C54E6" w14:textId="77777777" w:rsidR="00BA0955" w:rsidRDefault="00BA09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55"/>
    <w:rsid w:val="001A7C09"/>
    <w:rsid w:val="00577BD5"/>
    <w:rsid w:val="00656CBA"/>
    <w:rsid w:val="006A1F77"/>
    <w:rsid w:val="00733BE7"/>
    <w:rsid w:val="00AB52E8"/>
    <w:rsid w:val="00B16D3F"/>
    <w:rsid w:val="00BA095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D3C9"/>
  <w15:chartTrackingRefBased/>
  <w15:docId w15:val="{DA2F6C7B-9BB7-40B4-A93E-41C42C6E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2019-07-08T20:30:00Z</dcterms:created>
  <dcterms:modified xsi:type="dcterms:W3CDTF">2019-07-08T20:33:00Z</dcterms:modified>
</cp:coreProperties>
</file>