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388E3A" w14:textId="77777777" w:rsidR="009D1407" w:rsidRDefault="009D1407" w:rsidP="009D1407">
      <w:pPr>
        <w:pStyle w:val="NoSpacing"/>
      </w:pPr>
      <w:r>
        <w:rPr>
          <w:u w:val="single"/>
        </w:rPr>
        <w:t>William FOLYAMB</w:t>
      </w:r>
      <w:r>
        <w:t xml:space="preserve">      </w:t>
      </w:r>
      <w:proofErr w:type="gramStart"/>
      <w:r>
        <w:t xml:space="preserve">   (</w:t>
      </w:r>
      <w:proofErr w:type="gramEnd"/>
      <w:r>
        <w:t>fl.1477)</w:t>
      </w:r>
    </w:p>
    <w:p w14:paraId="3BB5319E" w14:textId="77777777" w:rsidR="009D1407" w:rsidRDefault="009D1407" w:rsidP="009D1407">
      <w:pPr>
        <w:pStyle w:val="NoSpacing"/>
      </w:pPr>
      <w:r>
        <w:t xml:space="preserve">late of </w:t>
      </w:r>
      <w:proofErr w:type="spellStart"/>
      <w:r>
        <w:t>Hamieswell</w:t>
      </w:r>
      <w:proofErr w:type="spellEnd"/>
      <w:r>
        <w:t>, Lincolnshire. Gentleman.</w:t>
      </w:r>
    </w:p>
    <w:p w14:paraId="313D5F7A" w14:textId="77777777" w:rsidR="009D1407" w:rsidRDefault="009D1407" w:rsidP="009D1407">
      <w:pPr>
        <w:pStyle w:val="NoSpacing"/>
      </w:pPr>
    </w:p>
    <w:p w14:paraId="1A84A670" w14:textId="77777777" w:rsidR="009D1407" w:rsidRDefault="009D1407" w:rsidP="009D1407">
      <w:pPr>
        <w:pStyle w:val="NoSpacing"/>
      </w:pPr>
    </w:p>
    <w:p w14:paraId="6DF1C55E" w14:textId="77777777" w:rsidR="009D1407" w:rsidRDefault="009D1407" w:rsidP="009D1407">
      <w:pPr>
        <w:pStyle w:val="NoSpacing"/>
      </w:pPr>
      <w:r>
        <w:t xml:space="preserve">  4 Nov.1477</w:t>
      </w:r>
      <w:r>
        <w:tab/>
        <w:t xml:space="preserve">He was pardoned for not appearing to answer Everard </w:t>
      </w:r>
      <w:proofErr w:type="spellStart"/>
      <w:r>
        <w:t>Newechirche</w:t>
      </w:r>
      <w:proofErr w:type="spellEnd"/>
      <w:r>
        <w:t>,</w:t>
      </w:r>
    </w:p>
    <w:p w14:paraId="6F2D8734" w14:textId="77777777" w:rsidR="009D1407" w:rsidRDefault="009D1407" w:rsidP="009D1407">
      <w:pPr>
        <w:pStyle w:val="NoSpacing"/>
      </w:pPr>
      <w:r>
        <w:tab/>
      </w:r>
      <w:r>
        <w:tab/>
        <w:t>of London, pewterer, touching a debt of £25.</w:t>
      </w:r>
    </w:p>
    <w:p w14:paraId="40A8D100" w14:textId="77777777" w:rsidR="009D1407" w:rsidRDefault="009D1407" w:rsidP="009D1407">
      <w:pPr>
        <w:pStyle w:val="NoSpacing"/>
      </w:pPr>
      <w:r>
        <w:tab/>
      </w:r>
      <w:r>
        <w:tab/>
        <w:t>(C.P.R. 1476-85 p.31)</w:t>
      </w:r>
    </w:p>
    <w:p w14:paraId="2766B143" w14:textId="77777777" w:rsidR="009D1407" w:rsidRDefault="009D1407" w:rsidP="009D1407">
      <w:pPr>
        <w:pStyle w:val="NoSpacing"/>
      </w:pPr>
    </w:p>
    <w:p w14:paraId="29AB1D06" w14:textId="77777777" w:rsidR="009D1407" w:rsidRDefault="009D1407" w:rsidP="009D1407">
      <w:pPr>
        <w:pStyle w:val="NoSpacing"/>
      </w:pPr>
    </w:p>
    <w:p w14:paraId="2485462C" w14:textId="77777777" w:rsidR="009D1407" w:rsidRDefault="009D1407" w:rsidP="009D1407">
      <w:pPr>
        <w:pStyle w:val="NoSpacing"/>
      </w:pPr>
      <w:r>
        <w:t>31 October 2024</w:t>
      </w:r>
    </w:p>
    <w:p w14:paraId="552A04B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AC19F2" w14:textId="77777777" w:rsidR="009D1407" w:rsidRDefault="009D1407" w:rsidP="009139A6">
      <w:r>
        <w:separator/>
      </w:r>
    </w:p>
  </w:endnote>
  <w:endnote w:type="continuationSeparator" w:id="0">
    <w:p w14:paraId="5698D420" w14:textId="77777777" w:rsidR="009D1407" w:rsidRDefault="009D140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48928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A21D4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7E6B2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0484FF" w14:textId="77777777" w:rsidR="009D1407" w:rsidRDefault="009D1407" w:rsidP="009139A6">
      <w:r>
        <w:separator/>
      </w:r>
    </w:p>
  </w:footnote>
  <w:footnote w:type="continuationSeparator" w:id="0">
    <w:p w14:paraId="3924EA4D" w14:textId="77777777" w:rsidR="009D1407" w:rsidRDefault="009D140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53A03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B2677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BD1E5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407"/>
    <w:rsid w:val="000666E0"/>
    <w:rsid w:val="002510B7"/>
    <w:rsid w:val="00270799"/>
    <w:rsid w:val="003C61A1"/>
    <w:rsid w:val="005C130B"/>
    <w:rsid w:val="00826F5C"/>
    <w:rsid w:val="009139A6"/>
    <w:rsid w:val="009411C2"/>
    <w:rsid w:val="009448BB"/>
    <w:rsid w:val="00947624"/>
    <w:rsid w:val="009D1407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F63A8"/>
  <w15:chartTrackingRefBased/>
  <w15:docId w15:val="{E06E35D4-7F63-404C-8876-E5452E4D3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2024-11-05T19:29:00Z</dcterms:created>
  <dcterms:modified xsi:type="dcterms:W3CDTF">2024-11-05T19:30:00Z</dcterms:modified>
</cp:coreProperties>
</file>