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79D04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FOLY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2AF79F8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Stanton Harcourt, Oxfordshire. Husbandman.</w:t>
      </w:r>
    </w:p>
    <w:p w14:paraId="60E6FEED" w14:textId="77777777" w:rsidR="00EA7279" w:rsidRDefault="00EA7279" w:rsidP="00EA7279">
      <w:pPr>
        <w:pStyle w:val="NoSpacing"/>
        <w:rPr>
          <w:rFonts w:cs="Times New Roman"/>
          <w:szCs w:val="24"/>
        </w:rPr>
      </w:pPr>
    </w:p>
    <w:p w14:paraId="18CEB027" w14:textId="77777777" w:rsidR="00EA7279" w:rsidRDefault="00EA7279" w:rsidP="00EA7279">
      <w:pPr>
        <w:pStyle w:val="NoSpacing"/>
        <w:rPr>
          <w:rFonts w:cs="Times New Roman"/>
          <w:szCs w:val="24"/>
        </w:rPr>
      </w:pPr>
    </w:p>
    <w:p w14:paraId="4C488AC7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Humphrey Seymore(q.v.) brought a plaint of debt against him and Ralph</w:t>
      </w:r>
    </w:p>
    <w:p w14:paraId="1600E07E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Rede of Witney(q.v.).</w:t>
      </w:r>
    </w:p>
    <w:p w14:paraId="3AB10057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366D6C8" w14:textId="77777777" w:rsidR="00EA7279" w:rsidRDefault="00EA7279" w:rsidP="00EA7279">
      <w:pPr>
        <w:pStyle w:val="NoSpacing"/>
        <w:rPr>
          <w:rFonts w:cs="Times New Roman"/>
          <w:szCs w:val="24"/>
        </w:rPr>
      </w:pPr>
    </w:p>
    <w:p w14:paraId="0B4A93F2" w14:textId="77777777" w:rsidR="00EA7279" w:rsidRDefault="00EA7279" w:rsidP="00EA7279">
      <w:pPr>
        <w:pStyle w:val="NoSpacing"/>
        <w:rPr>
          <w:rFonts w:cs="Times New Roman"/>
          <w:szCs w:val="24"/>
        </w:rPr>
      </w:pPr>
    </w:p>
    <w:p w14:paraId="471A63DC" w14:textId="77777777" w:rsidR="00EA7279" w:rsidRDefault="00EA7279" w:rsidP="00EA72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August 2024</w:t>
      </w:r>
    </w:p>
    <w:p w14:paraId="29C7F5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5419F" w14:textId="77777777" w:rsidR="00EA7279" w:rsidRDefault="00EA7279" w:rsidP="009139A6">
      <w:r>
        <w:separator/>
      </w:r>
    </w:p>
  </w:endnote>
  <w:endnote w:type="continuationSeparator" w:id="0">
    <w:p w14:paraId="53E4C365" w14:textId="77777777" w:rsidR="00EA7279" w:rsidRDefault="00EA72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6D6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453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2CE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3ADFC" w14:textId="77777777" w:rsidR="00EA7279" w:rsidRDefault="00EA7279" w:rsidP="009139A6">
      <w:r>
        <w:separator/>
      </w:r>
    </w:p>
  </w:footnote>
  <w:footnote w:type="continuationSeparator" w:id="0">
    <w:p w14:paraId="006E49A2" w14:textId="77777777" w:rsidR="00EA7279" w:rsidRDefault="00EA72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BF4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8DA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126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79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727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6BC0E"/>
  <w15:chartTrackingRefBased/>
  <w15:docId w15:val="{94EF6BA5-FE2E-4B09-A8F9-DDBDD5AC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72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2024-11-08T11:07:00Z</dcterms:created>
  <dcterms:modified xsi:type="dcterms:W3CDTF">2024-11-08T11:08:00Z</dcterms:modified>
</cp:coreProperties>
</file>