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065DF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FOLVYLE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5711638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E6E45FF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78037CF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E9B088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1C260AF4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7A7EF94B" w14:textId="77777777" w:rsidR="00486DF4" w:rsidRDefault="00486DF4" w:rsidP="00486DF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42EBD76" w14:textId="77777777" w:rsidR="00486DF4" w:rsidRDefault="00486DF4" w:rsidP="00486DF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0274497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7F1DE9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AB514E" w14:textId="77777777" w:rsidR="00486DF4" w:rsidRDefault="00486DF4" w:rsidP="00486DF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November 2022</w:t>
      </w:r>
    </w:p>
    <w:p w14:paraId="4CFB73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6629A" w14:textId="77777777" w:rsidR="00486DF4" w:rsidRDefault="00486DF4" w:rsidP="009139A6">
      <w:r>
        <w:separator/>
      </w:r>
    </w:p>
  </w:endnote>
  <w:endnote w:type="continuationSeparator" w:id="0">
    <w:p w14:paraId="18B44112" w14:textId="77777777" w:rsidR="00486DF4" w:rsidRDefault="00486D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521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24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F5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239B8" w14:textId="77777777" w:rsidR="00486DF4" w:rsidRDefault="00486DF4" w:rsidP="009139A6">
      <w:r>
        <w:separator/>
      </w:r>
    </w:p>
  </w:footnote>
  <w:footnote w:type="continuationSeparator" w:id="0">
    <w:p w14:paraId="388D7106" w14:textId="77777777" w:rsidR="00486DF4" w:rsidRDefault="00486D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5F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BE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C1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F4"/>
    <w:rsid w:val="000666E0"/>
    <w:rsid w:val="002510B7"/>
    <w:rsid w:val="00486DF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5192"/>
  <w15:chartTrackingRefBased/>
  <w15:docId w15:val="{7F52A13B-7189-468A-812D-71C6A371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2022-11-29T21:47:00Z</dcterms:created>
  <dcterms:modified xsi:type="dcterms:W3CDTF">2022-11-29T21:47:00Z</dcterms:modified>
</cp:coreProperties>
</file>