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399E9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Roger FOLVILE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DD457E9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63D5E70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B5CAB87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2D46C4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0D009630" w14:textId="77777777" w:rsidR="00250CC5" w:rsidRDefault="00250CC5" w:rsidP="00250CC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A8E5FC4" w14:textId="77777777" w:rsidR="00250CC5" w:rsidRDefault="00250CC5" w:rsidP="00250CC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72FCC21C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AF9931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C94D1BB" w14:textId="77777777" w:rsidR="00250CC5" w:rsidRDefault="00250CC5" w:rsidP="00250CC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2023</w:t>
      </w:r>
    </w:p>
    <w:p w14:paraId="7FC183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6EFAB" w14:textId="77777777" w:rsidR="00250CC5" w:rsidRDefault="00250CC5" w:rsidP="009139A6">
      <w:r>
        <w:separator/>
      </w:r>
    </w:p>
  </w:endnote>
  <w:endnote w:type="continuationSeparator" w:id="0">
    <w:p w14:paraId="13B20AD7" w14:textId="77777777" w:rsidR="00250CC5" w:rsidRDefault="00250C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E99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2DB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DA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4F668" w14:textId="77777777" w:rsidR="00250CC5" w:rsidRDefault="00250CC5" w:rsidP="009139A6">
      <w:r>
        <w:separator/>
      </w:r>
    </w:p>
  </w:footnote>
  <w:footnote w:type="continuationSeparator" w:id="0">
    <w:p w14:paraId="7C53239A" w14:textId="77777777" w:rsidR="00250CC5" w:rsidRDefault="00250C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3EE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3F0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2C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CC5"/>
    <w:rsid w:val="000666E0"/>
    <w:rsid w:val="00250CC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0E77D"/>
  <w15:chartTrackingRefBased/>
  <w15:docId w15:val="{95C5B10A-631F-4188-A13B-B91C3981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2023-02-27T21:36:00Z</dcterms:created>
  <dcterms:modified xsi:type="dcterms:W3CDTF">2023-02-27T21:36:00Z</dcterms:modified>
</cp:coreProperties>
</file>