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AC71D" w14:textId="713D8CFC" w:rsidR="00BA00AB" w:rsidRDefault="0070553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FOLOWER</w:t>
      </w:r>
      <w:r>
        <w:rPr>
          <w:rFonts w:ascii="Times New Roman" w:hAnsi="Times New Roman" w:cs="Times New Roman"/>
          <w:sz w:val="24"/>
          <w:szCs w:val="24"/>
        </w:rPr>
        <w:t xml:space="preserve">        (fl.1483)</w:t>
      </w:r>
    </w:p>
    <w:p w14:paraId="61568EAA" w14:textId="0025D1C7" w:rsidR="00705539" w:rsidRDefault="0070553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Southampton town carpenter.</w:t>
      </w:r>
    </w:p>
    <w:p w14:paraId="45ED7039" w14:textId="40F71CA2" w:rsidR="00705539" w:rsidRDefault="0070553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24BF1" w14:textId="4FF83544" w:rsidR="00705539" w:rsidRDefault="0070553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04DF2" w14:textId="3549EC2D" w:rsidR="00705539" w:rsidRDefault="0070553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Oct.1483</w:t>
      </w:r>
      <w:r>
        <w:rPr>
          <w:rFonts w:ascii="Times New Roman" w:hAnsi="Times New Roman" w:cs="Times New Roman"/>
          <w:sz w:val="24"/>
          <w:szCs w:val="24"/>
        </w:rPr>
        <w:tab/>
        <w:t>He was in charge of the town’s guns.</w:t>
      </w:r>
    </w:p>
    <w:p w14:paraId="6FF659CE" w14:textId="0A4CE31A" w:rsidR="00971B01" w:rsidRDefault="00971B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(Ricardian XXXI p.125)</w:t>
      </w:r>
    </w:p>
    <w:p w14:paraId="42B113F8" w14:textId="1E57DB6D" w:rsidR="00971B01" w:rsidRDefault="00971B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99F45" w14:textId="59AFD628" w:rsidR="00971B01" w:rsidRDefault="00971B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B7B04C" w14:textId="67168B97" w:rsidR="00971B01" w:rsidRPr="00705539" w:rsidRDefault="00971B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sectPr w:rsidR="00971B01" w:rsidRPr="007055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0633" w14:textId="77777777" w:rsidR="00705539" w:rsidRDefault="00705539" w:rsidP="009139A6">
      <w:r>
        <w:separator/>
      </w:r>
    </w:p>
  </w:endnote>
  <w:endnote w:type="continuationSeparator" w:id="0">
    <w:p w14:paraId="7C1012E4" w14:textId="77777777" w:rsidR="00705539" w:rsidRDefault="007055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34A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51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B9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583F7" w14:textId="77777777" w:rsidR="00705539" w:rsidRDefault="00705539" w:rsidP="009139A6">
      <w:r>
        <w:separator/>
      </w:r>
    </w:p>
  </w:footnote>
  <w:footnote w:type="continuationSeparator" w:id="0">
    <w:p w14:paraId="2DC843C7" w14:textId="77777777" w:rsidR="00705539" w:rsidRDefault="007055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EFF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8D7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695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39"/>
    <w:rsid w:val="000666E0"/>
    <w:rsid w:val="002510B7"/>
    <w:rsid w:val="005C130B"/>
    <w:rsid w:val="00705539"/>
    <w:rsid w:val="00826F5C"/>
    <w:rsid w:val="009139A6"/>
    <w:rsid w:val="009448BB"/>
    <w:rsid w:val="00971B0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82604"/>
  <w15:chartTrackingRefBased/>
  <w15:docId w15:val="{195A611F-B9B3-4DF0-94FC-170A5321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2022-06-24T17:17:00Z</dcterms:created>
  <dcterms:modified xsi:type="dcterms:W3CDTF">2022-06-24T18:47:00Z</dcterms:modified>
</cp:coreProperties>
</file>