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D12" w:rsidRPr="00E77870" w:rsidRDefault="00537D12" w:rsidP="00537D1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Thomas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FOLNETBY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537D12" w:rsidRDefault="00537D12" w:rsidP="00537D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Merchant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37D12" w:rsidRDefault="00537D12" w:rsidP="00537D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D12" w:rsidRDefault="00537D12" w:rsidP="00537D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D12" w:rsidRDefault="00537D12" w:rsidP="00537D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37D12" w:rsidRDefault="00537D12" w:rsidP="00537D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D12" w:rsidRDefault="00537D12" w:rsidP="00537D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537D12" w:rsidP="00537D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D12" w:rsidRDefault="00537D12" w:rsidP="00564E3C">
      <w:pPr>
        <w:spacing w:after="0" w:line="240" w:lineRule="auto"/>
      </w:pPr>
      <w:r>
        <w:separator/>
      </w:r>
    </w:p>
  </w:endnote>
  <w:endnote w:type="continuationSeparator" w:id="0">
    <w:p w:rsidR="00537D12" w:rsidRDefault="00537D1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37D12">
      <w:rPr>
        <w:rFonts w:ascii="Times New Roman" w:hAnsi="Times New Roman" w:cs="Times New Roman"/>
        <w:noProof/>
        <w:sz w:val="24"/>
        <w:szCs w:val="24"/>
      </w:rPr>
      <w:t>14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D12" w:rsidRDefault="00537D12" w:rsidP="00564E3C">
      <w:pPr>
        <w:spacing w:after="0" w:line="240" w:lineRule="auto"/>
      </w:pPr>
      <w:r>
        <w:separator/>
      </w:r>
    </w:p>
  </w:footnote>
  <w:footnote w:type="continuationSeparator" w:id="0">
    <w:p w:rsidR="00537D12" w:rsidRDefault="00537D1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D12"/>
    <w:rsid w:val="00372DC6"/>
    <w:rsid w:val="00537D12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ECA604-FEFD-432B-B3C2-3939CA52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2016-01-14T20:09:00Z</dcterms:created>
  <dcterms:modified xsi:type="dcterms:W3CDTF">2016-01-14T20:10:00Z</dcterms:modified>
</cp:coreProperties>
</file>