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5DA03" w14:textId="77777777" w:rsidR="00A5631A" w:rsidRDefault="00A5631A" w:rsidP="00A563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FOLKUS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14:paraId="2AD98F1D" w14:textId="77777777" w:rsidR="00A5631A" w:rsidRDefault="00A5631A" w:rsidP="00A563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Kedington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Suffolk. Husbandman.</w:t>
      </w:r>
    </w:p>
    <w:p w14:paraId="77542632" w14:textId="77777777" w:rsidR="00A5631A" w:rsidRDefault="00A5631A" w:rsidP="00A563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24A441F" w14:textId="77777777" w:rsidR="00A5631A" w:rsidRDefault="00A5631A" w:rsidP="00A563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624521F" w14:textId="77777777" w:rsidR="00A5631A" w:rsidRDefault="00A5631A" w:rsidP="00A563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1434</w:t>
      </w:r>
      <w:r>
        <w:rPr>
          <w:rFonts w:ascii="Times New Roman" w:hAnsi="Times New Roman" w:cs="Times New Roman"/>
          <w:sz w:val="24"/>
          <w:szCs w:val="24"/>
        </w:rPr>
        <w:tab/>
        <w:t xml:space="preserve">Sir Nicholas Thornley(q.v.) brought a plaint of debt against him,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Hoky</w:t>
      </w:r>
      <w:proofErr w:type="spellEnd"/>
    </w:p>
    <w:p w14:paraId="5A6F48A6" w14:textId="77777777" w:rsidR="00A5631A" w:rsidRDefault="00A5631A" w:rsidP="00A563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Moreton, Essex(q.v.),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Nethirstrete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Thaxted(q.v.) and William </w:t>
      </w:r>
    </w:p>
    <w:p w14:paraId="7A42FCE4" w14:textId="77777777" w:rsidR="00A5631A" w:rsidRDefault="00A5631A" w:rsidP="00A5631A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Pernell of Little Waltham(q.v.).</w:t>
      </w:r>
    </w:p>
    <w:p w14:paraId="76ECA8F1" w14:textId="77777777" w:rsidR="00A5631A" w:rsidRDefault="00A5631A" w:rsidP="00A563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712EA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https://waalt.uh.edu/index.php/CP40/692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01A17F7" w14:textId="77777777" w:rsidR="00A5631A" w:rsidRDefault="00A5631A" w:rsidP="00A563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41646A8" w14:textId="77777777" w:rsidR="00A5631A" w:rsidRDefault="00A5631A" w:rsidP="00A563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5A17279" w14:textId="77777777" w:rsidR="00A5631A" w:rsidRDefault="00A5631A" w:rsidP="00A5631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July 2022</w:t>
      </w:r>
    </w:p>
    <w:p w14:paraId="646A6CA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9280B" w14:textId="77777777" w:rsidR="00A5631A" w:rsidRDefault="00A5631A" w:rsidP="009139A6">
      <w:r>
        <w:separator/>
      </w:r>
    </w:p>
  </w:endnote>
  <w:endnote w:type="continuationSeparator" w:id="0">
    <w:p w14:paraId="627B76B0" w14:textId="77777777" w:rsidR="00A5631A" w:rsidRDefault="00A5631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AA0F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883A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A8EC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7BA87" w14:textId="77777777" w:rsidR="00A5631A" w:rsidRDefault="00A5631A" w:rsidP="009139A6">
      <w:r>
        <w:separator/>
      </w:r>
    </w:p>
  </w:footnote>
  <w:footnote w:type="continuationSeparator" w:id="0">
    <w:p w14:paraId="40DA445A" w14:textId="77777777" w:rsidR="00A5631A" w:rsidRDefault="00A5631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485C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1A41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8DA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31A"/>
    <w:rsid w:val="000666E0"/>
    <w:rsid w:val="002510B7"/>
    <w:rsid w:val="005C130B"/>
    <w:rsid w:val="00826F5C"/>
    <w:rsid w:val="009139A6"/>
    <w:rsid w:val="009448BB"/>
    <w:rsid w:val="00A3176C"/>
    <w:rsid w:val="00A5631A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7E199"/>
  <w15:chartTrackingRefBased/>
  <w15:docId w15:val="{E103BCD2-1797-4D62-8C79-50E74CBF4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563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2022-07-28T11:23:00Z</dcterms:created>
  <dcterms:modified xsi:type="dcterms:W3CDTF">2022-07-28T11:24:00Z</dcterms:modified>
</cp:coreProperties>
</file>