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86A" w:rsidRDefault="00B4186A" w:rsidP="00B4186A">
      <w:pPr>
        <w:pStyle w:val="NoSpacing"/>
      </w:pPr>
      <w:r>
        <w:rPr>
          <w:u w:val="single"/>
        </w:rPr>
        <w:t>John FOLKARD</w:t>
      </w:r>
      <w:r>
        <w:t xml:space="preserve">      (d.1500)</w:t>
      </w:r>
    </w:p>
    <w:p w:rsidR="00B4186A" w:rsidRDefault="00B4186A" w:rsidP="00B4186A">
      <w:pPr>
        <w:pStyle w:val="NoSpacing"/>
      </w:pPr>
      <w:proofErr w:type="gramStart"/>
      <w:r>
        <w:t>of</w:t>
      </w:r>
      <w:proofErr w:type="gramEnd"/>
      <w:r>
        <w:t xml:space="preserve"> Dunwich, Suffolk.</w:t>
      </w:r>
    </w:p>
    <w:p w:rsidR="00B4186A" w:rsidRDefault="00B4186A" w:rsidP="00B4186A">
      <w:pPr>
        <w:pStyle w:val="NoSpacing"/>
      </w:pPr>
    </w:p>
    <w:p w:rsidR="00B4186A" w:rsidRDefault="00B4186A" w:rsidP="00B4186A">
      <w:pPr>
        <w:pStyle w:val="NoSpacing"/>
      </w:pPr>
    </w:p>
    <w:p w:rsidR="00B4186A" w:rsidRDefault="00B4186A" w:rsidP="00B4186A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B4186A" w:rsidRDefault="00B4186A" w:rsidP="00B4186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24)</w:t>
      </w:r>
    </w:p>
    <w:p w:rsidR="00B4186A" w:rsidRDefault="00B4186A" w:rsidP="00B4186A">
      <w:pPr>
        <w:pStyle w:val="NoSpacing"/>
      </w:pPr>
    </w:p>
    <w:p w:rsidR="00B4186A" w:rsidRDefault="00B4186A" w:rsidP="00B4186A">
      <w:pPr>
        <w:pStyle w:val="NoSpacing"/>
      </w:pPr>
    </w:p>
    <w:p w:rsidR="00B4186A" w:rsidRDefault="00B4186A" w:rsidP="00B4186A">
      <w:pPr>
        <w:pStyle w:val="NoSpacing"/>
      </w:pPr>
      <w:r>
        <w:t>27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86A" w:rsidRDefault="00B4186A" w:rsidP="00920DE3">
      <w:pPr>
        <w:spacing w:after="0" w:line="240" w:lineRule="auto"/>
      </w:pPr>
      <w:r>
        <w:separator/>
      </w:r>
    </w:p>
  </w:endnote>
  <w:endnote w:type="continuationSeparator" w:id="0">
    <w:p w:rsidR="00B4186A" w:rsidRDefault="00B418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86A" w:rsidRDefault="00B4186A" w:rsidP="00920DE3">
      <w:pPr>
        <w:spacing w:after="0" w:line="240" w:lineRule="auto"/>
      </w:pPr>
      <w:r>
        <w:separator/>
      </w:r>
    </w:p>
  </w:footnote>
  <w:footnote w:type="continuationSeparator" w:id="0">
    <w:p w:rsidR="00B4186A" w:rsidRDefault="00B418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6A"/>
    <w:rsid w:val="00120749"/>
    <w:rsid w:val="00624CAE"/>
    <w:rsid w:val="00920DE3"/>
    <w:rsid w:val="00B4186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418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418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2014-07-22T19:30:00Z</dcterms:created>
  <dcterms:modified xsi:type="dcterms:W3CDTF">2014-07-22T19:31:00Z</dcterms:modified>
</cp:coreProperties>
</file>