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296EA" w14:textId="77777777" w:rsidR="00F14A31" w:rsidRDefault="00F14A31" w:rsidP="00F14A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FOLJAMBE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834725C" w14:textId="77777777" w:rsidR="00F14A31" w:rsidRDefault="00F14A31" w:rsidP="00F14A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Walton, Derbyshire.</w:t>
      </w:r>
    </w:p>
    <w:p w14:paraId="3F142E14" w14:textId="77777777" w:rsidR="00F14A31" w:rsidRDefault="00F14A31" w:rsidP="00F14A31">
      <w:pPr>
        <w:rPr>
          <w:rFonts w:ascii="Times New Roman" w:hAnsi="Times New Roman" w:cs="Times New Roman"/>
        </w:rPr>
      </w:pPr>
    </w:p>
    <w:p w14:paraId="04389C5F" w14:textId="77777777" w:rsidR="00F14A31" w:rsidRDefault="00F14A31" w:rsidP="00F14A31">
      <w:pPr>
        <w:rPr>
          <w:rFonts w:ascii="Times New Roman" w:hAnsi="Times New Roman" w:cs="Times New Roman"/>
        </w:rPr>
      </w:pPr>
    </w:p>
    <w:p w14:paraId="0AD39998" w14:textId="77777777" w:rsidR="00F14A31" w:rsidRDefault="00F14A31" w:rsidP="00F14A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died.</w:t>
      </w:r>
    </w:p>
    <w:p w14:paraId="72B80EB8" w14:textId="77777777" w:rsidR="00F14A31" w:rsidRDefault="00F14A31" w:rsidP="00F14A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A199305" w14:textId="77777777" w:rsidR="00F14A31" w:rsidRDefault="00F14A31" w:rsidP="00F14A31">
      <w:pPr>
        <w:rPr>
          <w:rFonts w:ascii="Times New Roman" w:hAnsi="Times New Roman" w:cs="Times New Roman"/>
        </w:rPr>
      </w:pPr>
    </w:p>
    <w:p w14:paraId="6229E920" w14:textId="77777777" w:rsidR="00F14A31" w:rsidRDefault="00F14A31" w:rsidP="00F14A31">
      <w:pPr>
        <w:rPr>
          <w:rFonts w:ascii="Times New Roman" w:hAnsi="Times New Roman" w:cs="Times New Roman"/>
        </w:rPr>
      </w:pPr>
    </w:p>
    <w:p w14:paraId="7CE1674F" w14:textId="77777777" w:rsidR="00F14A31" w:rsidRDefault="00F14A31" w:rsidP="00F14A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Administrator:   Henry </w:t>
      </w:r>
      <w:proofErr w:type="spellStart"/>
      <w:r>
        <w:rPr>
          <w:rFonts w:ascii="Times New Roman" w:hAnsi="Times New Roman" w:cs="Times New Roman"/>
        </w:rPr>
        <w:t>Foljambe</w:t>
      </w:r>
      <w:proofErr w:type="spellEnd"/>
      <w:r>
        <w:rPr>
          <w:rFonts w:ascii="Times New Roman" w:hAnsi="Times New Roman" w:cs="Times New Roman"/>
        </w:rPr>
        <w:t xml:space="preserve"> of Walton(q.v.).   (ibid.)</w:t>
      </w:r>
    </w:p>
    <w:p w14:paraId="6E45371C" w14:textId="77777777" w:rsidR="00F14A31" w:rsidRDefault="00F14A31" w:rsidP="00F14A31">
      <w:pPr>
        <w:rPr>
          <w:rFonts w:ascii="Times New Roman" w:hAnsi="Times New Roman" w:cs="Times New Roman"/>
        </w:rPr>
      </w:pPr>
    </w:p>
    <w:p w14:paraId="70601F49" w14:textId="77777777" w:rsidR="00F14A31" w:rsidRDefault="00F14A31" w:rsidP="00F14A31">
      <w:pPr>
        <w:rPr>
          <w:rFonts w:ascii="Times New Roman" w:hAnsi="Times New Roman" w:cs="Times New Roman"/>
        </w:rPr>
      </w:pPr>
    </w:p>
    <w:p w14:paraId="329D25F0" w14:textId="77777777" w:rsidR="00F14A31" w:rsidRDefault="00F14A31" w:rsidP="00F14A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March 2019</w:t>
      </w:r>
    </w:p>
    <w:p w14:paraId="7DCC3842" w14:textId="77777777" w:rsidR="006B2F86" w:rsidRPr="00E71FC3" w:rsidRDefault="00F14A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456A7" w14:textId="77777777" w:rsidR="00F14A31" w:rsidRDefault="00F14A31" w:rsidP="00E71FC3">
      <w:r>
        <w:separator/>
      </w:r>
    </w:p>
  </w:endnote>
  <w:endnote w:type="continuationSeparator" w:id="0">
    <w:p w14:paraId="5B3186B3" w14:textId="77777777" w:rsidR="00F14A31" w:rsidRDefault="00F14A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F60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739C9" w14:textId="77777777" w:rsidR="00F14A31" w:rsidRDefault="00F14A31" w:rsidP="00E71FC3">
      <w:r>
        <w:separator/>
      </w:r>
    </w:p>
  </w:footnote>
  <w:footnote w:type="continuationSeparator" w:id="0">
    <w:p w14:paraId="0588665D" w14:textId="77777777" w:rsidR="00F14A31" w:rsidRDefault="00F14A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A3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5D5A4"/>
  <w15:chartTrackingRefBased/>
  <w15:docId w15:val="{340BF4CE-16F8-41EF-8CD3-EC0A972F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4A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14A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2019-03-19T16:41:00Z</dcterms:created>
  <dcterms:modified xsi:type="dcterms:W3CDTF">2019-03-19T16:41:00Z</dcterms:modified>
</cp:coreProperties>
</file>