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76116" w14:textId="420266B9" w:rsidR="00B10AE9" w:rsidRDefault="00B10AE9" w:rsidP="00B10A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FOLJAMBE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fl.1408)</w:t>
      </w:r>
    </w:p>
    <w:p w14:paraId="30E265A3" w14:textId="77777777" w:rsidR="00B10AE9" w:rsidRDefault="00B10AE9" w:rsidP="00B10AE9">
      <w:pPr>
        <w:pStyle w:val="NoSpacing"/>
        <w:rPr>
          <w:rFonts w:cs="Times New Roman"/>
          <w:szCs w:val="24"/>
        </w:rPr>
      </w:pPr>
    </w:p>
    <w:p w14:paraId="604B1035" w14:textId="77777777" w:rsidR="00B10AE9" w:rsidRDefault="00B10AE9" w:rsidP="00B10AE9">
      <w:pPr>
        <w:pStyle w:val="NoSpacing"/>
        <w:rPr>
          <w:rFonts w:cs="Times New Roman"/>
          <w:szCs w:val="24"/>
        </w:rPr>
      </w:pPr>
    </w:p>
    <w:p w14:paraId="5712C988" w14:textId="77777777" w:rsidR="00B10AE9" w:rsidRDefault="00B10AE9" w:rsidP="00B10A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Nov.1408</w:t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Brigeslay</w:t>
      </w:r>
      <w:proofErr w:type="spellEnd"/>
      <w:r>
        <w:rPr>
          <w:rFonts w:cs="Times New Roman"/>
          <w:szCs w:val="24"/>
        </w:rPr>
        <w:t xml:space="preserve"> of Grimsby(q.v.) was pardoned for not appearing to </w:t>
      </w:r>
    </w:p>
    <w:p w14:paraId="06CA542E" w14:textId="107C679A" w:rsidR="00B10AE9" w:rsidRDefault="00B10AE9" w:rsidP="00B10A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answer him touching a debt of </w:t>
      </w:r>
      <w:r>
        <w:rPr>
          <w:rFonts w:cs="Times New Roman"/>
          <w:szCs w:val="24"/>
        </w:rPr>
        <w:t>£4 11s</w:t>
      </w:r>
      <w:r>
        <w:rPr>
          <w:rFonts w:cs="Times New Roman"/>
          <w:szCs w:val="24"/>
        </w:rPr>
        <w:t>.    (C.P.R. 1408-13 p.9)</w:t>
      </w:r>
    </w:p>
    <w:p w14:paraId="1B0C2029" w14:textId="77777777" w:rsidR="00B10AE9" w:rsidRDefault="00B10AE9" w:rsidP="00B10AE9">
      <w:pPr>
        <w:pStyle w:val="NoSpacing"/>
        <w:rPr>
          <w:rFonts w:cs="Times New Roman"/>
          <w:szCs w:val="24"/>
        </w:rPr>
      </w:pPr>
    </w:p>
    <w:p w14:paraId="3B3A8841" w14:textId="77777777" w:rsidR="00B10AE9" w:rsidRDefault="00B10AE9" w:rsidP="00B10AE9">
      <w:pPr>
        <w:pStyle w:val="NoSpacing"/>
        <w:rPr>
          <w:rFonts w:cs="Times New Roman"/>
          <w:szCs w:val="24"/>
        </w:rPr>
      </w:pPr>
    </w:p>
    <w:p w14:paraId="4F8A0AC4" w14:textId="77777777" w:rsidR="00B10AE9" w:rsidRDefault="00B10AE9" w:rsidP="00B10A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May 2023</w:t>
      </w:r>
    </w:p>
    <w:p w14:paraId="7E712E86" w14:textId="77777777" w:rsidR="00B10AE9" w:rsidRPr="00B10AE9" w:rsidRDefault="00B10AE9" w:rsidP="00B10AE9">
      <w:pPr>
        <w:pStyle w:val="NoSpacing"/>
        <w:rPr>
          <w:rFonts w:cs="Times New Roman"/>
          <w:szCs w:val="24"/>
        </w:rPr>
      </w:pPr>
    </w:p>
    <w:p w14:paraId="01F7909E" w14:textId="77777777" w:rsidR="00B10AE9" w:rsidRPr="00B10AE9" w:rsidRDefault="00B10AE9" w:rsidP="00B10AE9">
      <w:pPr>
        <w:pStyle w:val="NoSpacing"/>
        <w:rPr>
          <w:rFonts w:cs="Times New Roman"/>
          <w:szCs w:val="24"/>
        </w:rPr>
      </w:pPr>
    </w:p>
    <w:p w14:paraId="5723A0FD" w14:textId="77777777" w:rsidR="00B10AE9" w:rsidRPr="00BB08AB" w:rsidRDefault="00B10AE9" w:rsidP="00BB08AB">
      <w:pPr>
        <w:pStyle w:val="NoSpacing"/>
        <w:rPr>
          <w:rFonts w:cs="Times New Roman"/>
          <w:szCs w:val="24"/>
        </w:rPr>
      </w:pPr>
    </w:p>
    <w:sectPr w:rsidR="00B10AE9" w:rsidRPr="00BB08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2D3AF" w14:textId="77777777" w:rsidR="00BB08AB" w:rsidRDefault="00BB08AB" w:rsidP="009139A6">
      <w:r>
        <w:separator/>
      </w:r>
    </w:p>
  </w:endnote>
  <w:endnote w:type="continuationSeparator" w:id="0">
    <w:p w14:paraId="3F2B8EA9" w14:textId="77777777" w:rsidR="00BB08AB" w:rsidRDefault="00BB08A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6C12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C49A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8C8E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E5BEF" w14:textId="77777777" w:rsidR="00BB08AB" w:rsidRDefault="00BB08AB" w:rsidP="009139A6">
      <w:r>
        <w:separator/>
      </w:r>
    </w:p>
  </w:footnote>
  <w:footnote w:type="continuationSeparator" w:id="0">
    <w:p w14:paraId="494AFCDD" w14:textId="77777777" w:rsidR="00BB08AB" w:rsidRDefault="00BB08A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EA03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5936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D565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8A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10AE9"/>
    <w:rsid w:val="00BA00AB"/>
    <w:rsid w:val="00BB08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64BEA"/>
  <w15:chartTrackingRefBased/>
  <w15:docId w15:val="{256CC2B8-2326-4C10-A842-118F55CD2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16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2023-05-01T13:50:00Z</dcterms:created>
  <dcterms:modified xsi:type="dcterms:W3CDTF">2023-05-01T14:09:00Z</dcterms:modified>
</cp:coreProperties>
</file>