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71EE" w:rsidRDefault="009971EE" w:rsidP="009971EE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</w:rPr>
        <w:t>John FOLJAMBE</w:t>
      </w:r>
      <w:r>
        <w:rPr>
          <w:rStyle w:val="Hyperlink"/>
          <w:u w:val="none"/>
        </w:rPr>
        <w:t xml:space="preserve">        (fl.1480)</w:t>
      </w:r>
    </w:p>
    <w:p w:rsidR="009971EE" w:rsidRDefault="009971EE" w:rsidP="009971EE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:rsidR="009971EE" w:rsidRDefault="009971EE" w:rsidP="009971EE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:rsidR="009971EE" w:rsidRDefault="009971EE" w:rsidP="009971EE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>
        <w:t xml:space="preserve">  1 Jun.1480</w:t>
      </w:r>
      <w:r>
        <w:tab/>
        <w:t xml:space="preserve">He was a witness when Richard </w:t>
      </w:r>
      <w:proofErr w:type="spellStart"/>
      <w:r>
        <w:t>Lostowe</w:t>
      </w:r>
      <w:proofErr w:type="spellEnd"/>
      <w:r>
        <w:t xml:space="preserve"> of Chesterfield(q.v.) granted </w:t>
      </w:r>
    </w:p>
    <w:p w:rsidR="009971EE" w:rsidRDefault="009971EE" w:rsidP="009971EE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tab/>
      </w:r>
      <w:r>
        <w:rPr>
          <w:rStyle w:val="Hyperlink"/>
          <w:u w:val="none"/>
        </w:rPr>
        <w:t xml:space="preserve"> </w:t>
      </w:r>
      <w:r>
        <w:rPr>
          <w:rStyle w:val="Hyperlink"/>
          <w:u w:val="none"/>
        </w:rPr>
        <w:tab/>
        <w:t>a tenement on the west side of the new market in Chesterfield</w:t>
      </w:r>
    </w:p>
    <w:p w:rsidR="009971EE" w:rsidRDefault="009971EE" w:rsidP="009971EE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proofErr w:type="gramStart"/>
      <w:r>
        <w:rPr>
          <w:rStyle w:val="Hyperlink"/>
          <w:u w:val="none"/>
        </w:rPr>
        <w:t xml:space="preserve">to his </w:t>
      </w:r>
      <w:proofErr w:type="spellStart"/>
      <w:r>
        <w:rPr>
          <w:rStyle w:val="Hyperlink"/>
          <w:u w:val="none"/>
        </w:rPr>
        <w:t>son,Ralph</w:t>
      </w:r>
      <w:proofErr w:type="spellEnd"/>
      <w:r>
        <w:rPr>
          <w:rStyle w:val="Hyperlink"/>
          <w:u w:val="none"/>
        </w:rPr>
        <w:t>(q.v.),  and Ralph’s wife, Alice(q.v.).</w:t>
      </w:r>
      <w:proofErr w:type="gramEnd"/>
      <w:r>
        <w:rPr>
          <w:rStyle w:val="Hyperlink"/>
          <w:u w:val="none"/>
        </w:rPr>
        <w:t xml:space="preserve">  </w:t>
      </w:r>
      <w:proofErr w:type="gramStart"/>
      <w:r>
        <w:rPr>
          <w:rStyle w:val="Hyperlink"/>
          <w:u w:val="none"/>
        </w:rPr>
        <w:t>At Chesterfield.</w:t>
      </w:r>
      <w:proofErr w:type="gramEnd"/>
    </w:p>
    <w:p w:rsidR="009971EE" w:rsidRDefault="009971EE" w:rsidP="009971EE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r>
        <w:t>(</w:t>
      </w:r>
      <w:hyperlink r:id="rId7" w:history="1">
        <w:r w:rsidRPr="00325971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ref.DD/Fj/1/64/37)</w:t>
      </w:r>
    </w:p>
    <w:p w:rsidR="009971EE" w:rsidRDefault="009971EE" w:rsidP="009971EE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9971EE" w:rsidRDefault="009971EE" w:rsidP="009971EE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9971EE" w:rsidRPr="00DC579D" w:rsidRDefault="009971EE" w:rsidP="009971EE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</w:p>
    <w:p w:rsidR="009971EE" w:rsidRDefault="009971EE" w:rsidP="009971EE">
      <w:pPr>
        <w:pStyle w:val="NoSpacing"/>
        <w:tabs>
          <w:tab w:val="left" w:pos="720"/>
          <w:tab w:val="left" w:pos="1440"/>
          <w:tab w:val="left" w:pos="6210"/>
        </w:tabs>
        <w:ind w:left="1440" w:hanging="1440"/>
      </w:pPr>
      <w:r>
        <w:t>2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71EE" w:rsidRDefault="009971EE" w:rsidP="00920DE3">
      <w:pPr>
        <w:spacing w:after="0" w:line="240" w:lineRule="auto"/>
      </w:pPr>
      <w:r>
        <w:separator/>
      </w:r>
    </w:p>
  </w:endnote>
  <w:endnote w:type="continuationSeparator" w:id="0">
    <w:p w:rsidR="009971EE" w:rsidRDefault="009971E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71EE" w:rsidRDefault="009971EE" w:rsidP="00920DE3">
      <w:pPr>
        <w:spacing w:after="0" w:line="240" w:lineRule="auto"/>
      </w:pPr>
      <w:r>
        <w:separator/>
      </w:r>
    </w:p>
  </w:footnote>
  <w:footnote w:type="continuationSeparator" w:id="0">
    <w:p w:rsidR="009971EE" w:rsidRDefault="009971E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1EE"/>
    <w:rsid w:val="00120749"/>
    <w:rsid w:val="00624CAE"/>
    <w:rsid w:val="00920DE3"/>
    <w:rsid w:val="009971EE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971E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9971E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2015-06-20T18:58:00Z</dcterms:created>
  <dcterms:modified xsi:type="dcterms:W3CDTF">2015-06-20T18:58:00Z</dcterms:modified>
</cp:coreProperties>
</file>