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BF260" w14:textId="77777777" w:rsidR="0008745E" w:rsidRDefault="0008745E" w:rsidP="000874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FOLJAMBE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5EBE0F09" w14:textId="77777777" w:rsidR="0008745E" w:rsidRDefault="0008745E" w:rsidP="000874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Walton, Derbyshire. Esquire.</w:t>
      </w:r>
    </w:p>
    <w:p w14:paraId="3C53B505" w14:textId="77777777" w:rsidR="0008745E" w:rsidRDefault="0008745E" w:rsidP="000874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54581B" w14:textId="77777777" w:rsidR="0008745E" w:rsidRDefault="0008745E" w:rsidP="000874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C4F51A" w14:textId="77777777" w:rsidR="0008745E" w:rsidRDefault="0008745E" w:rsidP="000874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>Thomas Odell(q.v.) brought a plaint of debt against him.</w:t>
      </w:r>
    </w:p>
    <w:p w14:paraId="26FBB280" w14:textId="77777777" w:rsidR="0008745E" w:rsidRDefault="0008745E" w:rsidP="000874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20FB99FD" w14:textId="77777777" w:rsidR="0008745E" w:rsidRDefault="0008745E" w:rsidP="000874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4F4F4E" w14:textId="77777777" w:rsidR="0008745E" w:rsidRDefault="0008745E" w:rsidP="000874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A25FB7" w14:textId="77777777" w:rsidR="0008745E" w:rsidRDefault="0008745E" w:rsidP="000874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29 June 2022 </w:t>
      </w:r>
    </w:p>
    <w:p w14:paraId="7D2D08A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8FFEE1" w14:textId="77777777" w:rsidR="0008745E" w:rsidRDefault="0008745E" w:rsidP="009139A6">
      <w:r>
        <w:separator/>
      </w:r>
    </w:p>
  </w:endnote>
  <w:endnote w:type="continuationSeparator" w:id="0">
    <w:p w14:paraId="559E77AA" w14:textId="77777777" w:rsidR="0008745E" w:rsidRDefault="0008745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6DFE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5F48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9E5E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B1E042" w14:textId="77777777" w:rsidR="0008745E" w:rsidRDefault="0008745E" w:rsidP="009139A6">
      <w:r>
        <w:separator/>
      </w:r>
    </w:p>
  </w:footnote>
  <w:footnote w:type="continuationSeparator" w:id="0">
    <w:p w14:paraId="6DA21448" w14:textId="77777777" w:rsidR="0008745E" w:rsidRDefault="0008745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F43A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2282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36E0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45E"/>
    <w:rsid w:val="000666E0"/>
    <w:rsid w:val="0008745E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D835B"/>
  <w15:chartTrackingRefBased/>
  <w15:docId w15:val="{9562C982-1391-4F28-B411-5AB91D994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8745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2022-09-30T20:55:00Z</dcterms:created>
  <dcterms:modified xsi:type="dcterms:W3CDTF">2022-09-30T20:56:00Z</dcterms:modified>
</cp:coreProperties>
</file>