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FOLJAMBE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Walton, Derbyshire. Esquire.</w:t>
      </w:r>
    </w:p>
    <w:p w:rsidR="001A39FF" w:rsidRDefault="001A39FF" w:rsidP="001A39FF">
      <w:pPr>
        <w:rPr>
          <w:rFonts w:ascii="Times New Roman" w:hAnsi="Times New Roman" w:cs="Times New Roman"/>
        </w:rPr>
      </w:pPr>
    </w:p>
    <w:p w:rsidR="001A39FF" w:rsidRDefault="001A39FF" w:rsidP="001A39FF">
      <w:pPr>
        <w:rPr>
          <w:rFonts w:ascii="Times New Roman" w:hAnsi="Times New Roman" w:cs="Times New Roman"/>
        </w:rPr>
      </w:pPr>
    </w:p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administrator of Thomas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 xml:space="preserve"> of Walton(q.v.), he made a plaint</w:t>
      </w:r>
    </w:p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Richard Massy of </w:t>
      </w:r>
      <w:proofErr w:type="spellStart"/>
      <w:r>
        <w:rPr>
          <w:rFonts w:ascii="Times New Roman" w:hAnsi="Times New Roman" w:cs="Times New Roman"/>
        </w:rPr>
        <w:t>Wynbunbury</w:t>
      </w:r>
      <w:proofErr w:type="spellEnd"/>
      <w:r>
        <w:rPr>
          <w:rFonts w:ascii="Times New Roman" w:hAnsi="Times New Roman" w:cs="Times New Roman"/>
        </w:rPr>
        <w:t xml:space="preserve">, Cheshire(q.v.), as the </w:t>
      </w:r>
    </w:p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administrator of Richard Walker of Derbyshire(q.v.).</w:t>
      </w:r>
    </w:p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A39FF" w:rsidRDefault="001A39FF" w:rsidP="001A39FF">
      <w:pPr>
        <w:rPr>
          <w:rFonts w:ascii="Times New Roman" w:hAnsi="Times New Roman" w:cs="Times New Roman"/>
        </w:rPr>
      </w:pPr>
    </w:p>
    <w:p w:rsidR="001A39FF" w:rsidRDefault="001A39FF" w:rsidP="001A39FF">
      <w:pPr>
        <w:rPr>
          <w:rFonts w:ascii="Times New Roman" w:hAnsi="Times New Roman" w:cs="Times New Roman"/>
        </w:rPr>
      </w:pPr>
    </w:p>
    <w:p w:rsidR="001A39FF" w:rsidRDefault="001A39FF" w:rsidP="001A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2017</w:t>
      </w:r>
    </w:p>
    <w:p w:rsidR="006B2F86" w:rsidRPr="00E71FC3" w:rsidRDefault="001A39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9FF" w:rsidRDefault="001A39FF" w:rsidP="00E71FC3">
      <w:r>
        <w:separator/>
      </w:r>
    </w:p>
  </w:endnote>
  <w:endnote w:type="continuationSeparator" w:id="0">
    <w:p w:rsidR="001A39FF" w:rsidRDefault="001A39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9FF" w:rsidRDefault="001A39FF" w:rsidP="00E71FC3">
      <w:r>
        <w:separator/>
      </w:r>
    </w:p>
  </w:footnote>
  <w:footnote w:type="continuationSeparator" w:id="0">
    <w:p w:rsidR="001A39FF" w:rsidRDefault="001A39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FF"/>
    <w:rsid w:val="001A39F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40BEC0-C9A3-404E-8852-BE5A7E5B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9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39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2017-10-31T16:10:00Z</dcterms:created>
  <dcterms:modified xsi:type="dcterms:W3CDTF">2017-10-31T16:11:00Z</dcterms:modified>
</cp:coreProperties>
</file>