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B1391" w14:textId="77777777" w:rsidR="00902DDC" w:rsidRDefault="00902DDC" w:rsidP="00902D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FOLJAMBE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70BA6A47" w14:textId="77777777" w:rsidR="00902DDC" w:rsidRDefault="00902DDC" w:rsidP="00902DDC">
      <w:pPr>
        <w:pStyle w:val="NoSpacing"/>
        <w:rPr>
          <w:rFonts w:cs="Times New Roman"/>
          <w:szCs w:val="24"/>
        </w:rPr>
      </w:pPr>
    </w:p>
    <w:p w14:paraId="3A8C265F" w14:textId="77777777" w:rsidR="00902DDC" w:rsidRDefault="00902DDC" w:rsidP="00902DDC">
      <w:pPr>
        <w:pStyle w:val="NoSpacing"/>
        <w:rPr>
          <w:rFonts w:cs="Times New Roman"/>
          <w:szCs w:val="24"/>
        </w:rPr>
      </w:pPr>
    </w:p>
    <w:p w14:paraId="2DA8D8AA" w14:textId="77777777" w:rsidR="00902DDC" w:rsidRDefault="00902DDC" w:rsidP="00902D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>He made an unspecified plaint against John Smyth of Horsley(q.v.) and</w:t>
      </w:r>
    </w:p>
    <w:p w14:paraId="418CB68B" w14:textId="77777777" w:rsidR="00902DDC" w:rsidRDefault="00902DDC" w:rsidP="00902D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seven others.</w:t>
      </w:r>
    </w:p>
    <w:p w14:paraId="4E43C298" w14:textId="77777777" w:rsidR="00902DDC" w:rsidRDefault="00902DDC" w:rsidP="00902D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51BFB">
          <w:rPr>
            <w:rStyle w:val="Hyperlink"/>
            <w:rFonts w:cs="Times New Roman"/>
            <w:szCs w:val="24"/>
          </w:rPr>
          <w:t>https://waalt.uh.edu/index.php/CP40/871</w:t>
        </w:r>
      </w:hyperlink>
      <w:r>
        <w:rPr>
          <w:rFonts w:cs="Times New Roman"/>
          <w:szCs w:val="24"/>
        </w:rPr>
        <w:t xml:space="preserve"> )</w:t>
      </w:r>
    </w:p>
    <w:p w14:paraId="188D21BB" w14:textId="77777777" w:rsidR="00902DDC" w:rsidRDefault="00902DDC" w:rsidP="00902DDC">
      <w:pPr>
        <w:pStyle w:val="NoSpacing"/>
        <w:rPr>
          <w:rFonts w:cs="Times New Roman"/>
          <w:szCs w:val="24"/>
        </w:rPr>
      </w:pPr>
    </w:p>
    <w:p w14:paraId="7953B49C" w14:textId="77777777" w:rsidR="00902DDC" w:rsidRDefault="00902DDC" w:rsidP="00902DDC">
      <w:pPr>
        <w:pStyle w:val="NoSpacing"/>
        <w:rPr>
          <w:rFonts w:cs="Times New Roman"/>
          <w:szCs w:val="24"/>
        </w:rPr>
      </w:pPr>
    </w:p>
    <w:p w14:paraId="1B44AEEC" w14:textId="77777777" w:rsidR="00902DDC" w:rsidRDefault="00902DDC" w:rsidP="00902D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October 2024</w:t>
      </w:r>
    </w:p>
    <w:p w14:paraId="308A5C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FA1B74" w14:textId="77777777" w:rsidR="00902DDC" w:rsidRDefault="00902DDC" w:rsidP="009139A6">
      <w:r>
        <w:separator/>
      </w:r>
    </w:p>
  </w:endnote>
  <w:endnote w:type="continuationSeparator" w:id="0">
    <w:p w14:paraId="32137554" w14:textId="77777777" w:rsidR="00902DDC" w:rsidRDefault="00902D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3C0C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E7B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EE1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5FB1BA" w14:textId="77777777" w:rsidR="00902DDC" w:rsidRDefault="00902DDC" w:rsidP="009139A6">
      <w:r>
        <w:separator/>
      </w:r>
    </w:p>
  </w:footnote>
  <w:footnote w:type="continuationSeparator" w:id="0">
    <w:p w14:paraId="65D5A64B" w14:textId="77777777" w:rsidR="00902DDC" w:rsidRDefault="00902D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E31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6BF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D47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DDC"/>
    <w:rsid w:val="000666E0"/>
    <w:rsid w:val="002510B7"/>
    <w:rsid w:val="00270799"/>
    <w:rsid w:val="003634FA"/>
    <w:rsid w:val="005C130B"/>
    <w:rsid w:val="00826F5C"/>
    <w:rsid w:val="00902DD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59465"/>
  <w15:chartTrackingRefBased/>
  <w15:docId w15:val="{92110F15-7506-42F0-87E2-356913F3C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2D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2024-10-29T12:00:00Z</dcterms:created>
  <dcterms:modified xsi:type="dcterms:W3CDTF">2024-10-29T12:01:00Z</dcterms:modified>
</cp:coreProperties>
</file>