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B0" w:rsidRDefault="00DD79B0" w:rsidP="00DD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FOLJAMB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DD79B0" w:rsidRDefault="00DD79B0" w:rsidP="00DD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Walton, Derbyshire.</w:t>
      </w:r>
    </w:p>
    <w:p w:rsidR="00DD79B0" w:rsidRDefault="00DD79B0" w:rsidP="00DD79B0">
      <w:pPr>
        <w:rPr>
          <w:rFonts w:ascii="Times New Roman" w:hAnsi="Times New Roman" w:cs="Times New Roman"/>
        </w:rPr>
      </w:pPr>
    </w:p>
    <w:p w:rsidR="00DD79B0" w:rsidRDefault="00DD79B0" w:rsidP="00DD79B0">
      <w:pPr>
        <w:rPr>
          <w:rFonts w:ascii="Times New Roman" w:hAnsi="Times New Roman" w:cs="Times New Roman"/>
        </w:rPr>
      </w:pPr>
    </w:p>
    <w:p w:rsidR="00DD79B0" w:rsidRDefault="00DD79B0" w:rsidP="00DD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date.</w:t>
      </w:r>
    </w:p>
    <w:p w:rsidR="00DD79B0" w:rsidRDefault="00DD79B0" w:rsidP="00DD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D79B0" w:rsidRDefault="00DD79B0" w:rsidP="00DD79B0">
      <w:pPr>
        <w:rPr>
          <w:rFonts w:ascii="Times New Roman" w:hAnsi="Times New Roman" w:cs="Times New Roman"/>
        </w:rPr>
      </w:pPr>
    </w:p>
    <w:p w:rsidR="00DD79B0" w:rsidRDefault="00DD79B0" w:rsidP="00DD79B0">
      <w:pPr>
        <w:rPr>
          <w:rFonts w:ascii="Times New Roman" w:hAnsi="Times New Roman" w:cs="Times New Roman"/>
        </w:rPr>
      </w:pPr>
    </w:p>
    <w:p w:rsidR="00DD79B0" w:rsidRDefault="00DD79B0" w:rsidP="00DD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Administrator: Henry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 xml:space="preserve"> of Walton, Derbyshire(q.v.).</w:t>
      </w:r>
    </w:p>
    <w:p w:rsidR="00DD79B0" w:rsidRDefault="00DD79B0" w:rsidP="00DD79B0">
      <w:pPr>
        <w:rPr>
          <w:rFonts w:ascii="Times New Roman" w:hAnsi="Times New Roman" w:cs="Times New Roman"/>
        </w:rPr>
      </w:pPr>
    </w:p>
    <w:p w:rsidR="00DD79B0" w:rsidRDefault="00DD79B0" w:rsidP="00DD79B0">
      <w:pPr>
        <w:rPr>
          <w:rFonts w:ascii="Times New Roman" w:hAnsi="Times New Roman" w:cs="Times New Roman"/>
        </w:rPr>
      </w:pPr>
    </w:p>
    <w:p w:rsidR="00DD79B0" w:rsidRDefault="00DD79B0" w:rsidP="00DD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2017</w:t>
      </w:r>
    </w:p>
    <w:p w:rsidR="006B2F86" w:rsidRPr="00E71FC3" w:rsidRDefault="00DD79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9B0" w:rsidRDefault="00DD79B0" w:rsidP="00E71FC3">
      <w:r>
        <w:separator/>
      </w:r>
    </w:p>
  </w:endnote>
  <w:endnote w:type="continuationSeparator" w:id="0">
    <w:p w:rsidR="00DD79B0" w:rsidRDefault="00DD79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9B0" w:rsidRDefault="00DD79B0" w:rsidP="00E71FC3">
      <w:r>
        <w:separator/>
      </w:r>
    </w:p>
  </w:footnote>
  <w:footnote w:type="continuationSeparator" w:id="0">
    <w:p w:rsidR="00DD79B0" w:rsidRDefault="00DD79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B0"/>
    <w:rsid w:val="001A7C09"/>
    <w:rsid w:val="00577BD5"/>
    <w:rsid w:val="00656CBA"/>
    <w:rsid w:val="006A1F77"/>
    <w:rsid w:val="00733BE7"/>
    <w:rsid w:val="00AB52E8"/>
    <w:rsid w:val="00B16D3F"/>
    <w:rsid w:val="00BB41AC"/>
    <w:rsid w:val="00DD79B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89E64-151E-4777-B75A-C082F00E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9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D79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2017-10-31T15:44:00Z</dcterms:created>
  <dcterms:modified xsi:type="dcterms:W3CDTF">2017-10-31T15:45:00Z</dcterms:modified>
</cp:coreProperties>
</file>