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FFA7" w14:textId="77777777" w:rsidR="00BA6E35" w:rsidRDefault="00BA6E35" w:rsidP="00BA6E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FOLEWILLE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B7E88E7" w14:textId="77777777" w:rsidR="00BA6E35" w:rsidRDefault="00BA6E35" w:rsidP="00BA6E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056DAAA" w14:textId="77777777" w:rsidR="00BA6E35" w:rsidRDefault="00BA6E35" w:rsidP="00BA6E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0F6FF2" w14:textId="77777777" w:rsidR="00BA6E35" w:rsidRDefault="00BA6E35" w:rsidP="00BA6E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4655A1" w14:textId="77777777" w:rsidR="00BA6E35" w:rsidRDefault="00BA6E35" w:rsidP="00BA6E3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B4FDC9A" w14:textId="77777777" w:rsidR="00BA6E35" w:rsidRDefault="00BA6E35" w:rsidP="00BA6E3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1CED4FD" w14:textId="77777777" w:rsidR="00BA6E35" w:rsidRDefault="00BA6E35" w:rsidP="00BA6E3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6CDCDF9" w14:textId="77777777" w:rsidR="00BA6E35" w:rsidRDefault="00BA6E35" w:rsidP="00BA6E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6377B1" w14:textId="77777777" w:rsidR="00BA6E35" w:rsidRDefault="00BA6E35" w:rsidP="00BA6E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F3778D" w14:textId="77777777" w:rsidR="00BA6E35" w:rsidRDefault="00BA6E35" w:rsidP="00BA6E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2021</w:t>
      </w:r>
    </w:p>
    <w:p w14:paraId="417DBA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240B8" w14:textId="77777777" w:rsidR="00BA6E35" w:rsidRDefault="00BA6E35" w:rsidP="009139A6">
      <w:r>
        <w:separator/>
      </w:r>
    </w:p>
  </w:endnote>
  <w:endnote w:type="continuationSeparator" w:id="0">
    <w:p w14:paraId="26CC198B" w14:textId="77777777" w:rsidR="00BA6E35" w:rsidRDefault="00BA6E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947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117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433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E6446" w14:textId="77777777" w:rsidR="00BA6E35" w:rsidRDefault="00BA6E35" w:rsidP="009139A6">
      <w:r>
        <w:separator/>
      </w:r>
    </w:p>
  </w:footnote>
  <w:footnote w:type="continuationSeparator" w:id="0">
    <w:p w14:paraId="1ED1D7B8" w14:textId="77777777" w:rsidR="00BA6E35" w:rsidRDefault="00BA6E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A4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93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CB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E3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A6E3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6585A"/>
  <w15:chartTrackingRefBased/>
  <w15:docId w15:val="{61539349-74C9-4C16-95FA-2556B047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2022-01-02T14:11:00Z</dcterms:created>
  <dcterms:modified xsi:type="dcterms:W3CDTF">2022-01-02T14:11:00Z</dcterms:modified>
</cp:coreProperties>
</file>