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AD556" w14:textId="77777777" w:rsidR="006332E2" w:rsidRDefault="006332E2" w:rsidP="00633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FOLEVYLE</w:t>
      </w:r>
      <w:r>
        <w:rPr>
          <w:rFonts w:cs="Times New Roman"/>
          <w:szCs w:val="24"/>
        </w:rPr>
        <w:t xml:space="preserve">        (fl.1484)</w:t>
      </w:r>
    </w:p>
    <w:p w14:paraId="2E171D2F" w14:textId="77777777" w:rsidR="006332E2" w:rsidRDefault="006332E2" w:rsidP="006332E2">
      <w:pPr>
        <w:pStyle w:val="NoSpacing"/>
        <w:rPr>
          <w:rFonts w:cs="Times New Roman"/>
          <w:szCs w:val="24"/>
        </w:rPr>
      </w:pPr>
    </w:p>
    <w:p w14:paraId="47C75EDA" w14:textId="77777777" w:rsidR="006332E2" w:rsidRDefault="006332E2" w:rsidP="006332E2">
      <w:pPr>
        <w:pStyle w:val="NoSpacing"/>
        <w:rPr>
          <w:rFonts w:cs="Times New Roman"/>
          <w:szCs w:val="24"/>
        </w:rPr>
      </w:pPr>
    </w:p>
    <w:p w14:paraId="468EB5AD" w14:textId="77777777" w:rsidR="006332E2" w:rsidRDefault="006332E2" w:rsidP="00633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Beyton</w:t>
      </w:r>
      <w:proofErr w:type="spellEnd"/>
      <w:r>
        <w:rPr>
          <w:rFonts w:cs="Times New Roman"/>
          <w:szCs w:val="24"/>
        </w:rPr>
        <w:t xml:space="preserve"> of Ipswich(q.v.) brought a plaint of </w:t>
      </w:r>
      <w:proofErr w:type="spellStart"/>
      <w:r>
        <w:rPr>
          <w:rFonts w:cs="Times New Roman"/>
          <w:szCs w:val="24"/>
        </w:rPr>
        <w:t>formedon</w:t>
      </w:r>
      <w:proofErr w:type="spellEnd"/>
      <w:r>
        <w:rPr>
          <w:rFonts w:cs="Times New Roman"/>
          <w:szCs w:val="24"/>
        </w:rPr>
        <w:t xml:space="preserve"> descender</w:t>
      </w:r>
    </w:p>
    <w:p w14:paraId="6BDC7793" w14:textId="77777777" w:rsidR="006332E2" w:rsidRDefault="006332E2" w:rsidP="00633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him.</w:t>
      </w:r>
    </w:p>
    <w:p w14:paraId="03E4386B" w14:textId="77777777" w:rsidR="006332E2" w:rsidRDefault="006332E2" w:rsidP="00633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B3A">
          <w:rPr>
            <w:rStyle w:val="Hyperlink"/>
            <w:rFonts w:cs="Times New Roman"/>
            <w:szCs w:val="24"/>
          </w:rPr>
          <w:t>http://aalt.law.uh.edu/Indices/CP40Indices/CP40no888Pl.htm</w:t>
        </w:r>
      </w:hyperlink>
      <w:r>
        <w:rPr>
          <w:rFonts w:cs="Times New Roman"/>
          <w:szCs w:val="24"/>
        </w:rPr>
        <w:t xml:space="preserve"> )</w:t>
      </w:r>
    </w:p>
    <w:p w14:paraId="655517A4" w14:textId="77777777" w:rsidR="006332E2" w:rsidRDefault="006332E2" w:rsidP="006332E2">
      <w:pPr>
        <w:pStyle w:val="NoSpacing"/>
        <w:rPr>
          <w:rFonts w:cs="Times New Roman"/>
          <w:szCs w:val="24"/>
        </w:rPr>
      </w:pPr>
    </w:p>
    <w:p w14:paraId="0C78E651" w14:textId="77777777" w:rsidR="006332E2" w:rsidRDefault="006332E2" w:rsidP="006332E2">
      <w:pPr>
        <w:pStyle w:val="NoSpacing"/>
        <w:rPr>
          <w:rFonts w:cs="Times New Roman"/>
          <w:szCs w:val="24"/>
        </w:rPr>
      </w:pPr>
    </w:p>
    <w:p w14:paraId="15286EF2" w14:textId="77777777" w:rsidR="006332E2" w:rsidRDefault="006332E2" w:rsidP="00633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 2025</w:t>
      </w:r>
    </w:p>
    <w:p w14:paraId="57846E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49A99" w14:textId="77777777" w:rsidR="006332E2" w:rsidRDefault="006332E2" w:rsidP="009139A6">
      <w:r>
        <w:separator/>
      </w:r>
    </w:p>
  </w:endnote>
  <w:endnote w:type="continuationSeparator" w:id="0">
    <w:p w14:paraId="1EBB5B53" w14:textId="77777777" w:rsidR="006332E2" w:rsidRDefault="006332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BB5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B1A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980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7E42" w14:textId="77777777" w:rsidR="006332E2" w:rsidRDefault="006332E2" w:rsidP="009139A6">
      <w:r>
        <w:separator/>
      </w:r>
    </w:p>
  </w:footnote>
  <w:footnote w:type="continuationSeparator" w:id="0">
    <w:p w14:paraId="42470141" w14:textId="77777777" w:rsidR="006332E2" w:rsidRDefault="006332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226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52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F58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2E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332E2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412F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7E9A6"/>
  <w15:chartTrackingRefBased/>
  <w15:docId w15:val="{7CD79415-D646-4CB4-B350-B65BE55F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332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2025-05-17T14:48:00Z</dcterms:created>
  <dcterms:modified xsi:type="dcterms:W3CDTF">2025-05-17T14:48:00Z</dcterms:modified>
</cp:coreProperties>
</file>