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5BC6" w:rsidRDefault="002D5BC6" w:rsidP="002D5BC6">
      <w:pPr>
        <w:pStyle w:val="NoSpacing"/>
      </w:pPr>
      <w:r>
        <w:rPr>
          <w:u w:val="single"/>
        </w:rPr>
        <w:t>Roger FOLETT</w:t>
      </w:r>
      <w:r>
        <w:t xml:space="preserve">      (fl.1482)</w:t>
      </w:r>
    </w:p>
    <w:p w:rsidR="002D5BC6" w:rsidRDefault="002D5BC6" w:rsidP="002D5BC6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Woodchurch</w:t>
      </w:r>
      <w:proofErr w:type="spellEnd"/>
      <w:r>
        <w:t>, Kent.</w:t>
      </w:r>
    </w:p>
    <w:p w:rsidR="002D5BC6" w:rsidRDefault="002D5BC6" w:rsidP="002D5BC6">
      <w:pPr>
        <w:pStyle w:val="NoSpacing"/>
      </w:pPr>
    </w:p>
    <w:p w:rsidR="002D5BC6" w:rsidRDefault="002D5BC6" w:rsidP="002D5BC6">
      <w:pPr>
        <w:pStyle w:val="NoSpacing"/>
      </w:pPr>
    </w:p>
    <w:p w:rsidR="002D5BC6" w:rsidRDefault="002D5BC6" w:rsidP="002D5BC6">
      <w:pPr>
        <w:pStyle w:val="NoSpacing"/>
      </w:pPr>
      <w:r>
        <w:tab/>
        <w:t>1482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p.179)</w:t>
      </w:r>
    </w:p>
    <w:p w:rsidR="002D5BC6" w:rsidRDefault="002D5BC6" w:rsidP="002D5BC6">
      <w:pPr>
        <w:pStyle w:val="NoSpacing"/>
      </w:pPr>
    </w:p>
    <w:p w:rsidR="002D5BC6" w:rsidRDefault="002D5BC6" w:rsidP="002D5BC6">
      <w:pPr>
        <w:pStyle w:val="NoSpacing"/>
      </w:pPr>
    </w:p>
    <w:p w:rsidR="002D5BC6" w:rsidRDefault="002D5BC6" w:rsidP="002D5BC6">
      <w:pPr>
        <w:pStyle w:val="NoSpacing"/>
      </w:pPr>
      <w:r>
        <w:t>4 December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5BC6" w:rsidRDefault="002D5BC6" w:rsidP="00920DE3">
      <w:pPr>
        <w:spacing w:after="0" w:line="240" w:lineRule="auto"/>
      </w:pPr>
      <w:r>
        <w:separator/>
      </w:r>
    </w:p>
  </w:endnote>
  <w:endnote w:type="continuationSeparator" w:id="0">
    <w:p w:rsidR="002D5BC6" w:rsidRDefault="002D5BC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5BC6" w:rsidRDefault="002D5BC6" w:rsidP="00920DE3">
      <w:pPr>
        <w:spacing w:after="0" w:line="240" w:lineRule="auto"/>
      </w:pPr>
      <w:r>
        <w:separator/>
      </w:r>
    </w:p>
  </w:footnote>
  <w:footnote w:type="continuationSeparator" w:id="0">
    <w:p w:rsidR="002D5BC6" w:rsidRDefault="002D5BC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5BC6"/>
    <w:rsid w:val="00120749"/>
    <w:rsid w:val="002D5BC6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2013-12-21T22:14:00Z</dcterms:created>
  <dcterms:modified xsi:type="dcterms:W3CDTF">2013-12-21T22:15:00Z</dcterms:modified>
</cp:coreProperties>
</file>