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D7C04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Mathew FOLER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FCB6C7B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Pollockshull</w:t>
      </w:r>
      <w:proofErr w:type="spellEnd"/>
      <w:r>
        <w:rPr>
          <w:rFonts w:ascii="Times New Roman" w:hAnsi="Times New Roman" w:cs="Times New Roman"/>
          <w:sz w:val="24"/>
          <w:szCs w:val="24"/>
        </w:rPr>
        <w:t>, Bedfordshire. Draper.</w:t>
      </w:r>
    </w:p>
    <w:p w14:paraId="3A0DB261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10B48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A8D0C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Baret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William Hilliard</w:t>
      </w:r>
    </w:p>
    <w:p w14:paraId="5B21A833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Yofield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Chesterfield,</w:t>
      </w:r>
    </w:p>
    <w:p w14:paraId="353E9820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Derbyshire, cutler(q.v.).</w:t>
      </w:r>
    </w:p>
    <w:p w14:paraId="3D5ED72C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A717AC3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F8B7D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735F8" w14:textId="77777777" w:rsidR="00097949" w:rsidRDefault="00097949" w:rsidP="00097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7D6F4B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4823A" w14:textId="77777777" w:rsidR="00097949" w:rsidRDefault="00097949" w:rsidP="009139A6">
      <w:r>
        <w:separator/>
      </w:r>
    </w:p>
  </w:endnote>
  <w:endnote w:type="continuationSeparator" w:id="0">
    <w:p w14:paraId="7B9E1486" w14:textId="77777777" w:rsidR="00097949" w:rsidRDefault="000979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40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30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C4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C7647" w14:textId="77777777" w:rsidR="00097949" w:rsidRDefault="00097949" w:rsidP="009139A6">
      <w:r>
        <w:separator/>
      </w:r>
    </w:p>
  </w:footnote>
  <w:footnote w:type="continuationSeparator" w:id="0">
    <w:p w14:paraId="4821DCCE" w14:textId="77777777" w:rsidR="00097949" w:rsidRDefault="000979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E63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78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A5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49"/>
    <w:rsid w:val="000666E0"/>
    <w:rsid w:val="0009794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A52A"/>
  <w15:chartTrackingRefBased/>
  <w15:docId w15:val="{2C11415D-EB98-4AB4-909F-407D31A6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79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2022-06-23T10:09:00Z</dcterms:created>
  <dcterms:modified xsi:type="dcterms:W3CDTF">2022-06-23T10:09:00Z</dcterms:modified>
</cp:coreProperties>
</file>