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12386" w14:textId="61B9FDCB" w:rsidR="006B2F86" w:rsidRDefault="00CD6694" w:rsidP="00E71FC3">
      <w:pPr>
        <w:pStyle w:val="NoSpacing"/>
      </w:pPr>
      <w:r>
        <w:rPr>
          <w:u w:val="single"/>
        </w:rPr>
        <w:t>William FOLEFORD</w:t>
      </w:r>
      <w:r>
        <w:t xml:space="preserve">    </w:t>
      </w:r>
      <w:proofErr w:type="gramStart"/>
      <w:r>
        <w:t xml:space="preserve">   (</w:t>
      </w:r>
      <w:proofErr w:type="gramEnd"/>
      <w:r>
        <w:t>fl.1410)</w:t>
      </w:r>
    </w:p>
    <w:p w14:paraId="374A42AB" w14:textId="591D34D9" w:rsidR="00CD6694" w:rsidRDefault="00CD6694" w:rsidP="00E71FC3">
      <w:pPr>
        <w:pStyle w:val="NoSpacing"/>
      </w:pPr>
      <w:r>
        <w:t>of the diocese of Exeter.</w:t>
      </w:r>
    </w:p>
    <w:p w14:paraId="50814930" w14:textId="0AE1A6E9" w:rsidR="00CD6694" w:rsidRDefault="00CD6694" w:rsidP="00E71FC3">
      <w:pPr>
        <w:pStyle w:val="NoSpacing"/>
      </w:pPr>
    </w:p>
    <w:p w14:paraId="0DCCDE69" w14:textId="077D2A9B" w:rsidR="00CD6694" w:rsidRDefault="00CD6694" w:rsidP="00E71FC3">
      <w:pPr>
        <w:pStyle w:val="NoSpacing"/>
      </w:pPr>
    </w:p>
    <w:p w14:paraId="67D82238" w14:textId="48BE758E" w:rsidR="00CD6694" w:rsidRDefault="00CD6694" w:rsidP="00E71FC3">
      <w:pPr>
        <w:pStyle w:val="NoSpacing"/>
      </w:pPr>
      <w:r>
        <w:t>26 Oct.1410</w:t>
      </w:r>
      <w:r>
        <w:tab/>
        <w:t xml:space="preserve">He was ordained to his first tonsure in the manor of Bishop </w:t>
      </w:r>
      <w:proofErr w:type="spellStart"/>
      <w:r>
        <w:t>Tawton</w:t>
      </w:r>
      <w:proofErr w:type="spellEnd"/>
      <w:r>
        <w:t>,</w:t>
      </w:r>
    </w:p>
    <w:p w14:paraId="40236EFF" w14:textId="77777777" w:rsidR="00B953AC" w:rsidRDefault="00CD6694" w:rsidP="00E71FC3">
      <w:pPr>
        <w:pStyle w:val="NoSpacing"/>
      </w:pPr>
      <w:r>
        <w:tab/>
      </w:r>
      <w:r>
        <w:tab/>
        <w:t>Devon</w:t>
      </w:r>
      <w:r w:rsidR="00B953AC">
        <w:t xml:space="preserve">, by </w:t>
      </w:r>
      <w:proofErr w:type="gramStart"/>
      <w:r w:rsidR="00B953AC">
        <w:t xml:space="preserve">letters </w:t>
      </w:r>
      <w:r>
        <w:t xml:space="preserve"> </w:t>
      </w:r>
      <w:r w:rsidR="00B953AC">
        <w:t>dimissory</w:t>
      </w:r>
      <w:proofErr w:type="gramEnd"/>
      <w:r w:rsidR="00B953AC">
        <w:t xml:space="preserve"> as he was illegitimate.</w:t>
      </w:r>
    </w:p>
    <w:p w14:paraId="0508FD3B" w14:textId="4FB3CF45" w:rsidR="00CD6694" w:rsidRDefault="00CD6694" w:rsidP="00B953AC">
      <w:pPr>
        <w:pStyle w:val="NoSpacing"/>
        <w:ind w:left="720" w:firstLine="720"/>
      </w:pPr>
      <w:bookmarkStart w:id="0" w:name="_GoBack"/>
      <w:bookmarkEnd w:id="0"/>
      <w:r>
        <w:t xml:space="preserve"> (“Stafford Register” pp.431 and 426)</w:t>
      </w:r>
    </w:p>
    <w:p w14:paraId="671CC62F" w14:textId="55EBDC5A" w:rsidR="00CD6694" w:rsidRDefault="00CD6694" w:rsidP="00E71FC3">
      <w:pPr>
        <w:pStyle w:val="NoSpacing"/>
      </w:pPr>
    </w:p>
    <w:p w14:paraId="54715C62" w14:textId="1BF206D4" w:rsidR="00CD6694" w:rsidRDefault="00CD6694" w:rsidP="00E71FC3">
      <w:pPr>
        <w:pStyle w:val="NoSpacing"/>
      </w:pPr>
    </w:p>
    <w:p w14:paraId="2EFCA3B8" w14:textId="4FE22584" w:rsidR="00CD6694" w:rsidRPr="00CD6694" w:rsidRDefault="00CD6694" w:rsidP="00E71FC3">
      <w:pPr>
        <w:pStyle w:val="NoSpacing"/>
      </w:pPr>
      <w:r>
        <w:t>3 July 2019</w:t>
      </w:r>
    </w:p>
    <w:sectPr w:rsidR="00CD6694" w:rsidRPr="00CD66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30BCF" w14:textId="77777777" w:rsidR="00CD6694" w:rsidRDefault="00CD6694" w:rsidP="00E71FC3">
      <w:pPr>
        <w:spacing w:after="0" w:line="240" w:lineRule="auto"/>
      </w:pPr>
      <w:r>
        <w:separator/>
      </w:r>
    </w:p>
  </w:endnote>
  <w:endnote w:type="continuationSeparator" w:id="0">
    <w:p w14:paraId="09E26219" w14:textId="77777777" w:rsidR="00CD6694" w:rsidRDefault="00CD66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2C3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CD133" w14:textId="77777777" w:rsidR="00CD6694" w:rsidRDefault="00CD6694" w:rsidP="00E71FC3">
      <w:pPr>
        <w:spacing w:after="0" w:line="240" w:lineRule="auto"/>
      </w:pPr>
      <w:r>
        <w:separator/>
      </w:r>
    </w:p>
  </w:footnote>
  <w:footnote w:type="continuationSeparator" w:id="0">
    <w:p w14:paraId="37C1994C" w14:textId="77777777" w:rsidR="00CD6694" w:rsidRDefault="00CD66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94"/>
    <w:rsid w:val="001A7C09"/>
    <w:rsid w:val="00577BD5"/>
    <w:rsid w:val="00656CBA"/>
    <w:rsid w:val="006A1F77"/>
    <w:rsid w:val="00733BE7"/>
    <w:rsid w:val="00AB52E8"/>
    <w:rsid w:val="00B16D3F"/>
    <w:rsid w:val="00B953AC"/>
    <w:rsid w:val="00BB41AC"/>
    <w:rsid w:val="00CD66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A419E"/>
  <w15:chartTrackingRefBased/>
  <w15:docId w15:val="{8318E271-8F2D-4AF7-A5C2-E269D05D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2019-07-03T20:41:00Z</dcterms:created>
  <dcterms:modified xsi:type="dcterms:W3CDTF">2019-07-03T20:46:00Z</dcterms:modified>
</cp:coreProperties>
</file>