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66129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FOLE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6EA42ED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7416608D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</w:p>
    <w:p w14:paraId="1982F4FD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</w:p>
    <w:p w14:paraId="4FFD59D0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456B5A7A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427AD2F6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7CFBFCA2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</w:p>
    <w:p w14:paraId="6A17C7D0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</w:p>
    <w:p w14:paraId="2D59653C" w14:textId="77777777" w:rsidR="009577EA" w:rsidRDefault="009577EA" w:rsidP="009577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661ADB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B74B7" w14:textId="77777777" w:rsidR="009577EA" w:rsidRDefault="009577EA" w:rsidP="009139A6">
      <w:r>
        <w:separator/>
      </w:r>
    </w:p>
  </w:endnote>
  <w:endnote w:type="continuationSeparator" w:id="0">
    <w:p w14:paraId="5FE989B0" w14:textId="77777777" w:rsidR="009577EA" w:rsidRDefault="009577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430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AC4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9D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2065F" w14:textId="77777777" w:rsidR="009577EA" w:rsidRDefault="009577EA" w:rsidP="009139A6">
      <w:r>
        <w:separator/>
      </w:r>
    </w:p>
  </w:footnote>
  <w:footnote w:type="continuationSeparator" w:id="0">
    <w:p w14:paraId="24CB7341" w14:textId="77777777" w:rsidR="009577EA" w:rsidRDefault="009577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F39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38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04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EA"/>
    <w:rsid w:val="000666E0"/>
    <w:rsid w:val="002510B7"/>
    <w:rsid w:val="005C130B"/>
    <w:rsid w:val="00826F5C"/>
    <w:rsid w:val="009139A6"/>
    <w:rsid w:val="009448BB"/>
    <w:rsid w:val="00947624"/>
    <w:rsid w:val="009577EA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0AAD"/>
  <w15:chartTrackingRefBased/>
  <w15:docId w15:val="{5D3C9672-6556-4BC9-B4EB-6D95F37B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77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2022-12-22T10:00:00Z</dcterms:created>
  <dcterms:modified xsi:type="dcterms:W3CDTF">2022-12-22T10:00:00Z</dcterms:modified>
</cp:coreProperties>
</file>