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FOLDHAY</w:t>
      </w:r>
      <w:r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7617" w:rsidRDefault="000F7617" w:rsidP="000F76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617" w:rsidRDefault="000F7617" w:rsidP="00564E3C">
      <w:pPr>
        <w:spacing w:after="0" w:line="240" w:lineRule="auto"/>
      </w:pPr>
      <w:r>
        <w:separator/>
      </w:r>
    </w:p>
  </w:endnote>
  <w:endnote w:type="continuationSeparator" w:id="0">
    <w:p w:rsidR="000F7617" w:rsidRDefault="000F76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7617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617" w:rsidRDefault="000F7617" w:rsidP="00564E3C">
      <w:pPr>
        <w:spacing w:after="0" w:line="240" w:lineRule="auto"/>
      </w:pPr>
      <w:r>
        <w:separator/>
      </w:r>
    </w:p>
  </w:footnote>
  <w:footnote w:type="continuationSeparator" w:id="0">
    <w:p w:rsidR="000F7617" w:rsidRDefault="000F76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617"/>
    <w:rsid w:val="000F761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596AC-0215-474E-A9A6-4702AD71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2015-10-30T22:07:00Z</dcterms:created>
  <dcterms:modified xsi:type="dcterms:W3CDTF">2015-10-30T22:12:00Z</dcterms:modified>
</cp:coreProperties>
</file>